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A3271" w:rsidR="00C605CC" w:rsidP="00C605CC" w:rsidRDefault="5C73977F" w14:paraId="7049C4AA" w14:textId="45C48B51">
      <w:pPr>
        <w:pStyle w:val="Title"/>
        <w:rPr>
          <w:b/>
          <w:bCs/>
        </w:rPr>
      </w:pPr>
      <w:r>
        <w:t xml:space="preserve">ICE </w:t>
      </w:r>
      <w:r w:rsidR="0096760A">
        <w:t xml:space="preserve">West Midlands Awards </w:t>
      </w:r>
      <w:r w:rsidR="0672DC2D">
        <w:t>202</w:t>
      </w:r>
      <w:r w:rsidR="00B86DE2">
        <w:t>7</w:t>
      </w:r>
      <w:r w:rsidR="0096760A">
        <w:br/>
      </w:r>
      <w:r w:rsidRPr="00BA3271" w:rsidR="0081737C">
        <w:rPr>
          <w:rFonts w:ascii="Arial Bold" w:hAnsi="Arial Bold"/>
          <w:b/>
          <w:bCs/>
          <w:sz w:val="32"/>
          <w:szCs w:val="32"/>
        </w:rPr>
        <w:t xml:space="preserve">Projects </w:t>
      </w:r>
      <w:r w:rsidRPr="00BA3271" w:rsidR="3E0D5EB9">
        <w:rPr>
          <w:rFonts w:ascii="Arial Bold" w:hAnsi="Arial Bold"/>
          <w:b/>
          <w:bCs/>
          <w:sz w:val="32"/>
          <w:szCs w:val="32"/>
        </w:rPr>
        <w:t>Award</w:t>
      </w:r>
      <w:r w:rsidRPr="00BA3271" w:rsidR="2EB7D5FC">
        <w:rPr>
          <w:rFonts w:ascii="Arial Bold" w:hAnsi="Arial Bold"/>
          <w:b/>
          <w:bCs/>
          <w:sz w:val="32"/>
          <w:szCs w:val="32"/>
        </w:rPr>
        <w:t xml:space="preserve"> E</w:t>
      </w:r>
      <w:r w:rsidRPr="00BA3271" w:rsidR="0096760A">
        <w:rPr>
          <w:rFonts w:ascii="Arial Bold" w:hAnsi="Arial Bold"/>
          <w:b/>
          <w:bCs/>
          <w:sz w:val="32"/>
          <w:szCs w:val="32"/>
        </w:rPr>
        <w:t xml:space="preserve">ntry </w:t>
      </w:r>
      <w:r w:rsidRPr="00BA3271" w:rsidR="39037185">
        <w:rPr>
          <w:rFonts w:ascii="Arial Bold" w:hAnsi="Arial Bold"/>
          <w:b/>
          <w:bCs/>
          <w:sz w:val="32"/>
          <w:szCs w:val="32"/>
        </w:rPr>
        <w:t>F</w:t>
      </w:r>
      <w:r w:rsidRPr="00BA3271" w:rsidR="0096760A">
        <w:rPr>
          <w:rFonts w:ascii="Arial Bold" w:hAnsi="Arial Bold"/>
          <w:b/>
          <w:bCs/>
          <w:sz w:val="32"/>
          <w:szCs w:val="32"/>
        </w:rPr>
        <w:t>orm</w:t>
      </w:r>
      <w:r w:rsidRPr="00BA3271" w:rsidR="0096760A">
        <w:rPr>
          <w:b/>
          <w:bCs/>
          <w:sz w:val="32"/>
          <w:szCs w:val="32"/>
        </w:rPr>
        <w:t xml:space="preserve"> </w:t>
      </w:r>
    </w:p>
    <w:p w:rsidR="00C605CC" w:rsidP="00C605CC" w:rsidRDefault="00C605CC" w14:paraId="590AADBC" w14:textId="77777777">
      <w:pPr>
        <w:pStyle w:val="BodyText3"/>
      </w:pPr>
    </w:p>
    <w:p w:rsidRPr="00034BDC" w:rsidR="0096760A" w:rsidP="00711374" w:rsidRDefault="00950D8D" w14:paraId="09B7E86E" w14:textId="3B32F69B">
      <w:pPr>
        <w:spacing w:before="320"/>
        <w:rPr>
          <w:color w:val="000000" w:themeColor="text1"/>
          <w:lang w:val="en-GB" w:eastAsia="en-US"/>
        </w:rPr>
      </w:pPr>
      <w:r w:rsidRPr="00170CD5">
        <w:rPr>
          <w:color w:val="000000" w:themeColor="text1"/>
          <w:szCs w:val="18"/>
          <w:lang w:eastAsia="en-US"/>
        </w:rPr>
        <w:drawing>
          <wp:anchor distT="0" distB="0" distL="114300" distR="114300" simplePos="0" relativeHeight="251658240" behindDoc="0" locked="0" layoutInCell="1" allowOverlap="1" wp14:anchorId="0B9270EE" wp14:editId="0C03144F">
            <wp:simplePos x="0" y="0"/>
            <wp:positionH relativeFrom="column">
              <wp:posOffset>10160</wp:posOffset>
            </wp:positionH>
            <wp:positionV relativeFrom="paragraph">
              <wp:posOffset>8001000</wp:posOffset>
            </wp:positionV>
            <wp:extent cx="7693660" cy="561340"/>
            <wp:effectExtent l="0" t="0" r="2540" b="0"/>
            <wp:wrapNone/>
            <wp:docPr id="3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CD5">
        <w:rPr>
          <w:color w:val="000000" w:themeColor="text1"/>
          <w:szCs w:val="18"/>
          <w:lang w:eastAsia="en-US"/>
        </w:rPr>
        <w:drawing>
          <wp:anchor distT="0" distB="0" distL="114300" distR="114300" simplePos="0" relativeHeight="251658241" behindDoc="0" locked="0" layoutInCell="1" allowOverlap="1" wp14:anchorId="6D2ED6DD" wp14:editId="38F5D705">
            <wp:simplePos x="0" y="0"/>
            <wp:positionH relativeFrom="column">
              <wp:posOffset>10160</wp:posOffset>
            </wp:positionH>
            <wp:positionV relativeFrom="paragraph">
              <wp:posOffset>8001000</wp:posOffset>
            </wp:positionV>
            <wp:extent cx="7693660" cy="561340"/>
            <wp:effectExtent l="0" t="0" r="2540" b="0"/>
            <wp:wrapNone/>
            <wp:docPr id="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CD5" w:rsidR="0096760A">
        <w:rPr>
          <w:color w:val="000000" w:themeColor="text1"/>
          <w:szCs w:val="18"/>
          <w:lang w:val="en-GB" w:eastAsia="en-US"/>
        </w:rPr>
        <w:t xml:space="preserve">Please refer to the West Midlands </w:t>
      </w:r>
      <w:r w:rsidRPr="00170CD5" w:rsidR="00170CD5">
        <w:rPr>
          <w:color w:val="000000" w:themeColor="text1"/>
          <w:szCs w:val="18"/>
          <w:lang w:val="en-GB" w:eastAsia="en-US"/>
        </w:rPr>
        <w:t>‘</w:t>
      </w:r>
      <w:r w:rsidRPr="00170CD5" w:rsidR="0096760A">
        <w:rPr>
          <w:color w:val="000000" w:themeColor="text1"/>
          <w:szCs w:val="18"/>
          <w:lang w:val="en-GB" w:eastAsia="en-US"/>
        </w:rPr>
        <w:t>Call for Entries</w:t>
      </w:r>
      <w:r w:rsidRPr="00170CD5" w:rsidR="00170CD5">
        <w:rPr>
          <w:color w:val="000000" w:themeColor="text1"/>
          <w:szCs w:val="18"/>
          <w:lang w:val="en-GB" w:eastAsia="en-US"/>
        </w:rPr>
        <w:t xml:space="preserve">’ </w:t>
      </w:r>
      <w:r w:rsidRPr="00170CD5" w:rsidR="137158D9">
        <w:rPr>
          <w:color w:val="000000" w:themeColor="text1"/>
          <w:szCs w:val="18"/>
          <w:lang w:val="en-GB" w:eastAsia="en-US"/>
        </w:rPr>
        <w:t>brochure</w:t>
      </w:r>
      <w:r w:rsidRPr="00170CD5" w:rsidR="0096760A">
        <w:rPr>
          <w:color w:val="000000" w:themeColor="text1"/>
          <w:szCs w:val="18"/>
          <w:lang w:val="en-GB" w:eastAsia="en-US"/>
        </w:rPr>
        <w:t xml:space="preserve"> </w:t>
      </w:r>
      <w:r w:rsidR="00500F12">
        <w:rPr>
          <w:color w:val="000000" w:themeColor="text1"/>
          <w:szCs w:val="18"/>
          <w:lang w:val="en-GB" w:eastAsia="en-US"/>
        </w:rPr>
        <w:t>prior to</w:t>
      </w:r>
      <w:r w:rsidRPr="00170CD5" w:rsidR="00500F12">
        <w:rPr>
          <w:color w:val="000000" w:themeColor="text1"/>
          <w:szCs w:val="18"/>
          <w:lang w:val="en-GB" w:eastAsia="en-US"/>
        </w:rPr>
        <w:t xml:space="preserve"> </w:t>
      </w:r>
      <w:r w:rsidRPr="00170CD5" w:rsidR="0096760A">
        <w:rPr>
          <w:color w:val="000000" w:themeColor="text1"/>
          <w:szCs w:val="18"/>
          <w:lang w:val="en-GB" w:eastAsia="en-US"/>
        </w:rPr>
        <w:t>completing this form</w:t>
      </w:r>
      <w:r w:rsidR="00034BDC">
        <w:rPr>
          <w:b/>
          <w:bCs/>
          <w:color w:val="000000" w:themeColor="text1"/>
          <w:szCs w:val="18"/>
          <w:lang w:val="en-GB" w:eastAsia="en-US"/>
        </w:rPr>
        <w:t xml:space="preserve"> </w:t>
      </w:r>
      <w:r w:rsidR="00034BDC">
        <w:rPr>
          <w:rStyle w:val="Hyperlink"/>
          <w:color w:val="000000" w:themeColor="text1"/>
          <w:u w:val="none"/>
          <w:lang w:val="en-GB" w:eastAsia="en-US"/>
        </w:rPr>
        <w:t>and the</w:t>
      </w:r>
      <w:r w:rsidRPr="6DFE56DB" w:rsidR="00034BDC">
        <w:rPr>
          <w:rStyle w:val="Hyperlink"/>
          <w:color w:val="000000" w:themeColor="text1"/>
          <w:u w:val="none"/>
          <w:lang w:val="en-GB" w:eastAsia="en-US"/>
        </w:rPr>
        <w:t xml:space="preserve"> ICE West Midlands Awards Checklist to ensure all required documents are submitted.</w:t>
      </w:r>
    </w:p>
    <w:p w:rsidR="00034BDC" w:rsidP="00034BDC" w:rsidRDefault="00170CD5" w14:paraId="06881FCE" w14:textId="7AF5AA43">
      <w:pPr>
        <w:spacing w:before="320"/>
        <w:rPr>
          <w:rStyle w:val="Hyperlink"/>
          <w:szCs w:val="18"/>
          <w:u w:val="none"/>
          <w:lang w:val="en-GB" w:eastAsia="en-US"/>
        </w:rPr>
      </w:pPr>
      <w:r w:rsidRPr="00170CD5">
        <w:rPr>
          <w:color w:val="000000" w:themeColor="text1"/>
          <w:szCs w:val="18"/>
          <w:lang w:val="en-GB" w:eastAsia="en-US"/>
        </w:rPr>
        <w:t>A submission fee of £</w:t>
      </w:r>
      <w:r w:rsidR="00343D3F">
        <w:rPr>
          <w:color w:val="000000" w:themeColor="text1"/>
          <w:szCs w:val="18"/>
          <w:lang w:val="en-GB" w:eastAsia="en-US"/>
        </w:rPr>
        <w:t>250</w:t>
      </w:r>
      <w:r w:rsidRPr="00170CD5">
        <w:rPr>
          <w:color w:val="000000" w:themeColor="text1"/>
          <w:szCs w:val="18"/>
          <w:lang w:val="en-GB" w:eastAsia="en-US"/>
        </w:rPr>
        <w:t xml:space="preserve">+ VAT must be paid </w:t>
      </w:r>
      <w:r>
        <w:rPr>
          <w:color w:val="000000" w:themeColor="text1"/>
          <w:szCs w:val="18"/>
          <w:lang w:val="en-GB" w:eastAsia="en-US"/>
        </w:rPr>
        <w:t xml:space="preserve">in full via credit card or BACS </w:t>
      </w:r>
      <w:r w:rsidRPr="00170CD5">
        <w:rPr>
          <w:color w:val="000000" w:themeColor="text1"/>
          <w:szCs w:val="18"/>
          <w:lang w:val="en-GB" w:eastAsia="en-US"/>
        </w:rPr>
        <w:t>at the time of submission. Deadline for entries is</w:t>
      </w:r>
      <w:r>
        <w:rPr>
          <w:color w:val="000000" w:themeColor="text1"/>
          <w:szCs w:val="18"/>
          <w:lang w:val="en-GB" w:eastAsia="en-US"/>
        </w:rPr>
        <w:t xml:space="preserve"> </w:t>
      </w:r>
      <w:r w:rsidR="00D82561">
        <w:rPr>
          <w:b/>
          <w:bCs/>
          <w:color w:val="000000" w:themeColor="text1"/>
          <w:szCs w:val="18"/>
          <w:lang w:val="en-GB" w:eastAsia="en-US"/>
        </w:rPr>
        <w:t>midday,</w:t>
      </w:r>
      <w:r w:rsidRPr="00343D3F">
        <w:rPr>
          <w:b/>
          <w:bCs/>
          <w:color w:val="000000" w:themeColor="text1"/>
          <w:szCs w:val="18"/>
          <w:lang w:val="en-GB" w:eastAsia="en-US"/>
        </w:rPr>
        <w:t xml:space="preserve"> </w:t>
      </w:r>
      <w:r w:rsidR="001A6FDA">
        <w:rPr>
          <w:b/>
          <w:bCs/>
          <w:color w:val="000000" w:themeColor="text1"/>
          <w:szCs w:val="18"/>
          <w:lang w:val="en-GB" w:eastAsia="en-US"/>
        </w:rPr>
        <w:t>Thursday</w:t>
      </w:r>
      <w:r w:rsidR="00D82561">
        <w:rPr>
          <w:b/>
          <w:bCs/>
          <w:color w:val="000000" w:themeColor="text1"/>
          <w:szCs w:val="18"/>
          <w:lang w:val="en-GB" w:eastAsia="en-US"/>
        </w:rPr>
        <w:t xml:space="preserve"> </w:t>
      </w:r>
      <w:r w:rsidR="00FC6880">
        <w:rPr>
          <w:b/>
          <w:bCs/>
          <w:szCs w:val="18"/>
          <w:lang w:val="en-GB" w:eastAsia="en-US"/>
        </w:rPr>
        <w:t>25</w:t>
      </w:r>
      <w:r w:rsidRPr="00343D3F">
        <w:rPr>
          <w:b/>
          <w:bCs/>
          <w:szCs w:val="18"/>
          <w:lang w:val="en-GB" w:eastAsia="en-US"/>
        </w:rPr>
        <w:t xml:space="preserve"> </w:t>
      </w:r>
      <w:r w:rsidR="00B64C79">
        <w:rPr>
          <w:b/>
          <w:bCs/>
          <w:szCs w:val="18"/>
          <w:lang w:val="en-GB" w:eastAsia="en-US"/>
        </w:rPr>
        <w:t>March</w:t>
      </w:r>
      <w:r w:rsidRPr="00343D3F">
        <w:rPr>
          <w:b/>
          <w:bCs/>
          <w:szCs w:val="18"/>
          <w:lang w:val="en-GB" w:eastAsia="en-US"/>
        </w:rPr>
        <w:t xml:space="preserve"> 202</w:t>
      </w:r>
      <w:r w:rsidR="00B81723">
        <w:rPr>
          <w:b/>
          <w:bCs/>
          <w:szCs w:val="18"/>
          <w:lang w:val="en-GB" w:eastAsia="en-US"/>
        </w:rPr>
        <w:t>7</w:t>
      </w:r>
      <w:r w:rsidRPr="003D723C">
        <w:rPr>
          <w:szCs w:val="18"/>
          <w:lang w:val="en-GB" w:eastAsia="en-US"/>
        </w:rPr>
        <w:t>.</w:t>
      </w:r>
      <w:r w:rsidRPr="00034BDC" w:rsidR="00034BDC">
        <w:rPr>
          <w:color w:val="000000" w:themeColor="text1"/>
          <w:szCs w:val="18"/>
          <w:lang w:val="en-GB" w:eastAsia="en-US"/>
        </w:rPr>
        <w:t xml:space="preserve"> </w:t>
      </w:r>
      <w:r w:rsidRPr="00170CD5" w:rsidR="00034BDC">
        <w:rPr>
          <w:color w:val="000000" w:themeColor="text1"/>
          <w:szCs w:val="18"/>
          <w:lang w:val="en-GB" w:eastAsia="en-US"/>
        </w:rPr>
        <w:t xml:space="preserve">Please contact ICE West Midlands </w:t>
      </w:r>
      <w:r w:rsidR="00C77F59">
        <w:rPr>
          <w:color w:val="000000" w:themeColor="text1"/>
          <w:szCs w:val="18"/>
          <w:lang w:val="en-GB" w:eastAsia="en-US"/>
        </w:rPr>
        <w:t>for assistance with payments if required</w:t>
      </w:r>
      <w:r w:rsidRPr="00170CD5" w:rsidR="00034BDC">
        <w:rPr>
          <w:color w:val="000000" w:themeColor="text1"/>
          <w:szCs w:val="18"/>
          <w:lang w:val="en-GB" w:eastAsia="en-US"/>
        </w:rPr>
        <w:t xml:space="preserve"> </w:t>
      </w:r>
      <w:r w:rsidR="00034BDC">
        <w:rPr>
          <w:color w:val="000000" w:themeColor="text1"/>
          <w:szCs w:val="18"/>
          <w:lang w:val="en-GB" w:eastAsia="en-US"/>
        </w:rPr>
        <w:t xml:space="preserve">and send </w:t>
      </w:r>
      <w:r w:rsidR="00C77F59">
        <w:rPr>
          <w:color w:val="000000" w:themeColor="text1"/>
          <w:szCs w:val="18"/>
          <w:lang w:val="en-GB" w:eastAsia="en-US"/>
        </w:rPr>
        <w:t xml:space="preserve">your </w:t>
      </w:r>
      <w:r w:rsidR="00034BDC">
        <w:rPr>
          <w:color w:val="000000" w:themeColor="text1"/>
          <w:szCs w:val="18"/>
          <w:lang w:val="en-GB" w:eastAsia="en-US"/>
        </w:rPr>
        <w:t>completed forms via WeTransfer to</w:t>
      </w:r>
      <w:r w:rsidR="00034BDC">
        <w:rPr>
          <w:b/>
          <w:bCs/>
          <w:color w:val="000000" w:themeColor="text1"/>
          <w:szCs w:val="18"/>
          <w:lang w:val="en-GB" w:eastAsia="en-US"/>
        </w:rPr>
        <w:t xml:space="preserve"> </w:t>
      </w:r>
      <w:hyperlink w:history="1" r:id="rId12">
        <w:r w:rsidRPr="00C77F59" w:rsidR="00C77F59">
          <w:rPr>
            <w:rStyle w:val="Hyperlink"/>
            <w:szCs w:val="18"/>
            <w:lang w:val="en-GB" w:eastAsia="en-US"/>
          </w:rPr>
          <w:t>wmawards@ice.org.uk</w:t>
        </w:r>
      </w:hyperlink>
      <w:r w:rsidR="00034BDC">
        <w:rPr>
          <w:rStyle w:val="Hyperlink"/>
          <w:szCs w:val="18"/>
          <w:u w:val="none"/>
          <w:lang w:val="en-GB" w:eastAsia="en-US"/>
        </w:rPr>
        <w:t>.</w:t>
      </w:r>
    </w:p>
    <w:p w:rsidR="00501682" w:rsidP="108BF730" w:rsidRDefault="00C77F59" w14:paraId="50CD5A66" w14:textId="27F91C3D">
      <w:pPr>
        <w:pStyle w:val="Normal"/>
        <w:spacing w:before="320"/>
        <w:rPr>
          <w:rFonts w:ascii="Arial" w:hAnsi="Arial" w:eastAsia="Arial" w:cs="Arial"/>
          <w:noProof w:val="0"/>
          <w:sz w:val="18"/>
          <w:szCs w:val="18"/>
          <w:lang w:val="en-GB"/>
        </w:rPr>
      </w:pPr>
      <w:r w:rsidRPr="108BF730" w:rsidR="00C77F59">
        <w:rPr>
          <w:lang w:val="en-GB" w:eastAsia="en-US"/>
        </w:rPr>
        <w:t>Please note, t</w:t>
      </w:r>
      <w:r w:rsidRPr="108BF730" w:rsidR="00501682">
        <w:rPr>
          <w:lang w:val="en-GB" w:eastAsia="en-US"/>
        </w:rPr>
        <w:t>here is no shortlisting</w:t>
      </w:r>
      <w:r w:rsidRPr="108BF730" w:rsidR="00C77F59">
        <w:rPr>
          <w:lang w:val="en-GB" w:eastAsia="en-US"/>
        </w:rPr>
        <w:t>. W</w:t>
      </w:r>
      <w:r w:rsidRPr="108BF730" w:rsidR="00501682">
        <w:rPr>
          <w:lang w:val="en-GB" w:eastAsia="en-US"/>
        </w:rPr>
        <w:t xml:space="preserve">inners will be announced at the ICE West Midlands Awards taking place at Grand Station </w:t>
      </w:r>
      <w:r w:rsidRPr="108BF730" w:rsidR="009305D0">
        <w:rPr>
          <w:lang w:val="en-GB" w:eastAsia="en-US"/>
        </w:rPr>
        <w:t xml:space="preserve">in </w:t>
      </w:r>
      <w:r w:rsidRPr="108BF730" w:rsidR="00711374">
        <w:rPr>
          <w:lang w:val="en-GB" w:eastAsia="en-US"/>
        </w:rPr>
        <w:t>Wolverhampton on</w:t>
      </w:r>
      <w:r w:rsidRPr="108BF730" w:rsidR="00501682">
        <w:rPr>
          <w:lang w:val="en-GB" w:eastAsia="en-US"/>
        </w:rPr>
        <w:t xml:space="preserve"> Thursday, 1</w:t>
      </w:r>
      <w:r w:rsidRPr="108BF730" w:rsidR="00B81723">
        <w:rPr>
          <w:lang w:val="en-GB" w:eastAsia="en-US"/>
        </w:rPr>
        <w:t>3</w:t>
      </w:r>
      <w:r w:rsidRPr="108BF730" w:rsidR="00501682">
        <w:rPr>
          <w:lang w:val="en-GB" w:eastAsia="en-US"/>
        </w:rPr>
        <w:t xml:space="preserve"> May</w:t>
      </w:r>
      <w:r w:rsidRPr="108BF730" w:rsidR="00BC0272">
        <w:rPr>
          <w:lang w:val="en-GB" w:eastAsia="en-US"/>
        </w:rPr>
        <w:t xml:space="preserve"> 202</w:t>
      </w:r>
      <w:r w:rsidRPr="108BF730" w:rsidR="00B81723">
        <w:rPr>
          <w:lang w:val="en-GB" w:eastAsia="en-US"/>
        </w:rPr>
        <w:t>7</w:t>
      </w:r>
      <w:r w:rsidRPr="108BF730" w:rsidR="00501682">
        <w:rPr>
          <w:lang w:val="en-GB" w:eastAsia="en-US"/>
        </w:rPr>
        <w:t xml:space="preserve">. For further information on booking your individual place or table, please </w:t>
      </w:r>
      <w:r w:rsidRPr="108BF730" w:rsidR="5A67B4C5">
        <w:rPr>
          <w:lang w:val="en-GB" w:eastAsia="en-US"/>
        </w:rPr>
        <w:t xml:space="preserve">visit: </w:t>
      </w:r>
      <w:r>
        <w:fldChar w:fldCharType="begin"/>
      </w:r>
      <w:r>
        <w:instrText xml:space="preserve">HYPERLINK "https://www..ice.org.uk/events/upcoming-events/wm-awards" </w:instrText>
      </w:r>
      <w:r>
        <w:fldChar w:fldCharType="separate"/>
      </w:r>
      <w:r w:rsidRPr="108BF730" w:rsidR="4B54931B">
        <w:rPr>
          <w:rStyle w:val="Hyperlink"/>
          <w:rFonts w:ascii="Arial" w:hAnsi="Arial" w:eastAsia="Arial" w:cs="Arial"/>
          <w:noProof w:val="0"/>
          <w:sz w:val="18"/>
          <w:szCs w:val="18"/>
          <w:lang w:val="en-GB"/>
        </w:rPr>
        <w:t>2027 ICE West Midlands Awards Ceremony</w:t>
      </w:r>
      <w:r>
        <w:fldChar w:fldCharType="end"/>
      </w:r>
    </w:p>
    <w:p w:rsidR="002B3A25" w:rsidP="002B3A25" w:rsidRDefault="006111D0" w14:paraId="4B27E0CC" w14:textId="77777777">
      <w:pPr>
        <w:pStyle w:val="Heading1"/>
      </w:pPr>
      <w:r>
        <w:t>Checklist</w:t>
      </w:r>
    </w:p>
    <w:p w:rsidR="002B3A25" w:rsidP="002B3A25" w:rsidRDefault="002B3A25" w14:paraId="53E7C880" w14:textId="174A9AB3">
      <w:r>
        <w:t xml:space="preserve">Please confirm </w:t>
      </w:r>
      <w:r w:rsidR="006111D0">
        <w:t>what files will be sent with this Entry Form</w:t>
      </w:r>
      <w:r>
        <w:t xml:space="preserve"> (</w:t>
      </w:r>
      <w:r w:rsidR="00EC5957">
        <w:t>P</w:t>
      </w:r>
      <w:r>
        <w:t>ut an X in the appropriate field)</w:t>
      </w:r>
    </w:p>
    <w:tbl>
      <w:tblPr>
        <w:tblStyle w:val="MediumShading1-Accent3"/>
        <w:tblW w:w="9634" w:type="dxa"/>
        <w:tblLayout w:type="fixed"/>
        <w:tblLook w:val="04A0" w:firstRow="1" w:lastRow="0" w:firstColumn="1" w:lastColumn="0" w:noHBand="0" w:noVBand="1"/>
      </w:tblPr>
      <w:tblGrid>
        <w:gridCol w:w="5665"/>
        <w:gridCol w:w="2127"/>
        <w:gridCol w:w="1842"/>
      </w:tblGrid>
      <w:tr w:rsidRPr="007D74E0" w:rsidR="007F7FB9" w14:paraId="4EF8362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7C92"/>
            <w:vAlign w:val="center"/>
          </w:tcPr>
          <w:p w:rsidRPr="00711374" w:rsidR="007F7FB9" w:rsidRDefault="007F7FB9" w14:paraId="5B00F65D" w14:textId="77777777">
            <w:pPr>
              <w:spacing w:before="40" w:after="40"/>
              <w:rPr>
                <w:szCs w:val="18"/>
                <w:lang w:eastAsia="en-US"/>
              </w:rPr>
            </w:pPr>
            <w:bookmarkStart w:name="_Hlk25762428" w:id="1"/>
            <w:r w:rsidRPr="00711374">
              <w:rPr>
                <w:noProof/>
                <w:szCs w:val="18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3C3885F1" wp14:editId="5F77463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10267950</wp:posOffset>
                      </wp:positionV>
                      <wp:extent cx="6761480" cy="369570"/>
                      <wp:effectExtent l="0" t="0" r="20320" b="11430"/>
                      <wp:wrapNone/>
                      <wp:docPr id="34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61480" cy="369570"/>
                                <a:chOff x="457200" y="162263"/>
                                <a:chExt cx="6761454" cy="369298"/>
                              </a:xfrm>
                            </wpg:grpSpPr>
                            <wps:wsp>
                              <wps:cNvPr id="3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185057"/>
                                  <a:ext cx="313200" cy="24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7F7FB9" w:rsidP="007F7FB9" w:rsidRDefault="007F7FB9" w14:paraId="1F56D624" w14:textId="5BA1B013">
                                    <w:pPr>
                                      <w:rPr>
                                        <w:b/>
                                        <w:color w:val="FFFFFF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fldChar w:fldCharType="begin"/>
                                    </w: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instrText xml:space="preserve"> PAGE   \* MERGEFORMAT </w:instrText>
                                    </w: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fldChar w:fldCharType="separate"/>
                                    </w:r>
                                    <w:r w:rsidR="00930E87">
                                      <w:rPr>
                                        <w:b/>
                                        <w:noProof/>
                                        <w:color w:val="FFFFFF"/>
                                      </w:rPr>
                                      <w:t>1</w:t>
                                    </w:r>
                                    <w:r w:rsidRPr="005701B2">
                                      <w:rPr>
                                        <w:b/>
                                        <w:noProof/>
                                        <w:color w:val="FFFFFF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6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1743" y="185057"/>
                                  <a:ext cx="2523600" cy="24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7F7FB9" w:rsidP="007F7FB9" w:rsidRDefault="007F7FB9" w14:paraId="6161EBFB" w14:textId="77777777">
                                    <w:pPr>
                                      <w:rPr>
                                        <w:b/>
                                        <w:color w:val="FFFFFF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color w:val="FFFFFF"/>
                                      </w:rPr>
                                      <w:t>Document title (edit in footer)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7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57263" y="162263"/>
                                  <a:ext cx="3261391" cy="3692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Pr="005701B2" w:rsidR="007F7FB9" w:rsidP="007F7FB9" w:rsidRDefault="007F7FB9" w14:paraId="04A6F246" w14:textId="77777777">
                                    <w:pPr>
                                      <w:spacing w:line="264" w:lineRule="auto"/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  <w:t>Registered charity number 210252</w:t>
                                    </w:r>
                                  </w:p>
                                  <w:p w:rsidRPr="005701B2" w:rsidR="007F7FB9" w:rsidP="007F7FB9" w:rsidRDefault="007F7FB9" w14:paraId="13A92519" w14:textId="77777777">
                                    <w:pPr>
                                      <w:spacing w:line="264" w:lineRule="auto"/>
                                      <w:rPr>
                                        <w:color w:val="FFFFFF"/>
                                        <w:sz w:val="14"/>
                                        <w:szCs w:val="14"/>
                                      </w:rPr>
                                    </w:pPr>
                                    <w:r w:rsidRPr="005701B2">
                                      <w:rPr>
                                        <w:b/>
                                        <w:bCs/>
                                        <w:color w:val="FFFFFF"/>
                                        <w:sz w:val="14"/>
                                        <w:szCs w:val="14"/>
                                      </w:rPr>
                                      <w:t>Charity registered in Scotland number SC038629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2" style="position:absolute;margin-left:27.8pt;margin-top:808.5pt;width:532.4pt;height:29.1pt;z-index:251658243;mso-width-relative:margin;mso-height-relative:margin" coordsize="67614,3692" coordorigin="4572,1622" o:spid="_x0000_s1026" w14:anchorId="3C3885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style="position:absolute;left:4572;top:1850;width:3132;height:2484;visibility:visible;mso-wrap-style:square;v-text-anchor:top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>
                        <v:textbox inset="0,0,0,0">
                          <w:txbxContent>
                            <w:p w:rsidRPr="005701B2" w:rsidR="007F7FB9" w:rsidP="007F7FB9" w:rsidRDefault="007F7FB9" w14:paraId="1F56D624" w14:textId="5BA1B013">
                              <w:pPr>
                                <w:rPr>
                                  <w:b/>
                                  <w:color w:val="FFFFFF"/>
                                </w:rPr>
                              </w:pPr>
                              <w:r w:rsidRPr="005701B2">
                                <w:rPr>
                                  <w:b/>
                                  <w:color w:val="FFFFFF"/>
                                </w:rPr>
                                <w:fldChar w:fldCharType="begin"/>
                              </w:r>
                              <w:r w:rsidRPr="005701B2">
                                <w:rPr>
                                  <w:b/>
                                  <w:color w:val="FFFFFF"/>
                                </w:rPr>
                                <w:instrText xml:space="preserve"> PAGE   \* MERGEFORMAT </w:instrText>
                              </w:r>
                              <w:r w:rsidRPr="005701B2">
                                <w:rPr>
                                  <w:b/>
                                  <w:color w:val="FFFFFF"/>
                                </w:rPr>
                                <w:fldChar w:fldCharType="separate"/>
                              </w:r>
                              <w:r w:rsidR="00930E87">
                                <w:rPr>
                                  <w:b/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5701B2">
                                <w:rPr>
                                  <w:b/>
                                  <w:noProof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Text Box 11" style="position:absolute;left:8817;top:1850;width:25236;height:2484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>
                        <v:textbox inset="0,0,0,0">
                          <w:txbxContent>
                            <w:p w:rsidRPr="005701B2" w:rsidR="007F7FB9" w:rsidP="007F7FB9" w:rsidRDefault="007F7FB9" w14:paraId="6161EBFB" w14:textId="77777777">
                              <w:pPr>
                                <w:rPr>
                                  <w:b/>
                                  <w:color w:val="FFFFFF"/>
                                </w:rPr>
                              </w:pPr>
                              <w:r w:rsidRPr="005701B2">
                                <w:rPr>
                                  <w:b/>
                                  <w:color w:val="FFFFFF"/>
                                </w:rPr>
                                <w:t>Document title (edit in footer)</w:t>
                              </w:r>
                            </w:p>
                          </w:txbxContent>
                        </v:textbox>
                      </v:shape>
                      <v:shape id="Text Box 3" style="position:absolute;left:39572;top:1622;width:32614;height:3693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>
                        <v:textbox inset="0,0,0,0">
                          <w:txbxContent>
                            <w:p w:rsidRPr="005701B2" w:rsidR="007F7FB9" w:rsidP="007F7FB9" w:rsidRDefault="007F7FB9" w14:paraId="04A6F246" w14:textId="77777777">
                              <w:pPr>
                                <w:spacing w:line="264" w:lineRule="auto"/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</w:pPr>
                              <w:r w:rsidRPr="005701B2"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Registered charity number 210252</w:t>
                              </w:r>
                            </w:p>
                            <w:p w:rsidRPr="005701B2" w:rsidR="007F7FB9" w:rsidP="007F7FB9" w:rsidRDefault="007F7FB9" w14:paraId="13A92519" w14:textId="77777777">
                              <w:pPr>
                                <w:spacing w:line="264" w:lineRule="auto"/>
                                <w:rPr>
                                  <w:color w:val="FFFFFF"/>
                                  <w:sz w:val="14"/>
                                  <w:szCs w:val="14"/>
                                </w:rPr>
                              </w:pPr>
                              <w:r w:rsidRPr="005701B2">
                                <w:rPr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Charity registered in Scotland number SC038629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bookmarkEnd w:id="1"/>
            <w:r w:rsidRPr="00711374">
              <w:rPr>
                <w:szCs w:val="18"/>
              </w:rPr>
              <w:t>ITEM</w:t>
            </w:r>
          </w:p>
        </w:tc>
      </w:tr>
      <w:tr w:rsidR="007F7FB9" w14:paraId="3AC13DE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23429DB6" w14:textId="77777777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>Project Entry Form (electronic copy – PDF format) with all participating organisations details and signatures</w:t>
            </w:r>
          </w:p>
          <w:p w:rsidRPr="00711374" w:rsidR="007F7FB9" w:rsidRDefault="007F7FB9" w14:paraId="4DA90849" w14:textId="77777777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>Please note: Paper submissions (in whole or part) will not be accepted.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68AFC90F" w14:textId="0568EFD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7F7FB9" w14:paraId="3A66D89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2270D7FB" w14:textId="77777777">
            <w:pPr>
              <w:spacing w:before="40" w:after="40"/>
              <w:rPr>
                <w:szCs w:val="18"/>
              </w:rPr>
            </w:pPr>
            <w:r w:rsidRPr="00711374">
              <w:rPr>
                <w:szCs w:val="18"/>
              </w:rPr>
              <w:t>Consent and signatures from all partners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5E1A84D5" w14:textId="25C5BE82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7F7FB9" w14:paraId="69F1DE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290C0C" w14:paraId="1690D4D5" w14:textId="000BC888">
            <w:pPr>
              <w:spacing w:before="40" w:after="40"/>
              <w:rPr>
                <w:szCs w:val="18"/>
              </w:rPr>
            </w:pPr>
            <w:r w:rsidRPr="00711374">
              <w:rPr>
                <w:szCs w:val="18"/>
              </w:rPr>
              <w:t xml:space="preserve">Project </w:t>
            </w:r>
            <w:r w:rsidRPr="00711374" w:rsidR="007F7FB9">
              <w:rPr>
                <w:szCs w:val="18"/>
              </w:rPr>
              <w:t>Summary</w:t>
            </w:r>
            <w:r w:rsidRPr="00711374" w:rsidR="007F7FB9">
              <w:rPr>
                <w:szCs w:val="18"/>
              </w:rPr>
              <w:br/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4D41A208" w14:textId="2E2A4BE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7F7FB9" w14:paraId="29FA6A5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46308DBA" w14:textId="5017A170">
            <w:pPr>
              <w:spacing w:before="40" w:after="40"/>
              <w:rPr>
                <w:szCs w:val="18"/>
              </w:rPr>
            </w:pPr>
            <w:r w:rsidRPr="00711374">
              <w:rPr>
                <w:szCs w:val="18"/>
              </w:rPr>
              <w:t xml:space="preserve">Project </w:t>
            </w:r>
            <w:r w:rsidRPr="00711374" w:rsidR="000821A1">
              <w:rPr>
                <w:szCs w:val="18"/>
              </w:rPr>
              <w:t xml:space="preserve">submission </w:t>
            </w:r>
            <w:r w:rsidRPr="00711374">
              <w:rPr>
                <w:szCs w:val="18"/>
              </w:rPr>
              <w:t>(electronic copy – PDF format)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4FB9E7B2" w14:textId="1D710C4F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7F7FB9" w14:paraId="2D7327A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06CD3FF4" w14:textId="77777777">
            <w:pPr>
              <w:spacing w:before="40" w:after="40"/>
              <w:rPr>
                <w:szCs w:val="18"/>
              </w:rPr>
            </w:pPr>
            <w:r w:rsidRPr="00711374">
              <w:rPr>
                <w:szCs w:val="18"/>
              </w:rPr>
              <w:t>Project value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0B1B32A9" w14:textId="14F201F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Pr="006111D0" w:rsidR="00B5214D" w:rsidTr="00857103" w14:paraId="5821735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711374" w:rsidR="00B5214D" w:rsidRDefault="00B5214D" w14:paraId="35C51C97" w14:textId="00BA20C8">
            <w:pPr>
              <w:spacing w:before="40" w:after="40"/>
              <w:rPr>
                <w:b w:val="0"/>
                <w:szCs w:val="18"/>
              </w:rPr>
            </w:pPr>
            <w:bookmarkStart w:name="_Hlk210395719" w:id="2"/>
            <w:r w:rsidRPr="00711374">
              <w:rPr>
                <w:szCs w:val="18"/>
              </w:rPr>
              <w:t>Entry fee payment: £250+VAT – please specify how the fee is paid and include ref</w:t>
            </w:r>
            <w:r w:rsidRPr="00711374" w:rsidR="00050ABD">
              <w:rPr>
                <w:szCs w:val="18"/>
              </w:rPr>
              <w:t>erence.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11374" w:rsidR="00B5214D" w:rsidP="00B5214D" w:rsidRDefault="00B5214D" w14:paraId="65E6AE69" w14:textId="473277AA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  <w:r w:rsidRPr="00711374">
              <w:rPr>
                <w:szCs w:val="18"/>
              </w:rPr>
              <w:t>By Credit Card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11374" w:rsidR="00B5214D" w:rsidP="00B5214D" w:rsidRDefault="00B5214D" w14:paraId="5DBDDF04" w14:textId="3C93553D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  <w:r w:rsidRPr="00711374">
              <w:rPr>
                <w:szCs w:val="18"/>
              </w:rPr>
              <w:t>By BACS</w:t>
            </w:r>
          </w:p>
        </w:tc>
      </w:tr>
      <w:tr w:rsidRPr="006111D0" w:rsidR="00B5214D" w:rsidTr="00402234" w14:paraId="0101F7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11374" w:rsidR="00B5214D" w:rsidRDefault="00B5214D" w14:paraId="5D3FDB10" w14:textId="77777777">
            <w:pPr>
              <w:spacing w:before="40" w:after="40"/>
              <w:rPr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711374" w:rsidR="00B5214D" w:rsidP="00B5214D" w:rsidRDefault="00B5214D" w14:paraId="736B9361" w14:textId="70CCC79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11374">
              <w:rPr>
                <w:szCs w:val="18"/>
              </w:rPr>
              <w:t>Reference:</w:t>
            </w:r>
          </w:p>
        </w:tc>
      </w:tr>
      <w:bookmarkEnd w:id="2"/>
      <w:tr w:rsidR="007F7FB9" w14:paraId="7E9D3F8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1653D1F7" w14:textId="77777777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 xml:space="preserve">Images </w:t>
            </w:r>
          </w:p>
          <w:p w:rsidRPr="00711374" w:rsidR="007F7FB9" w:rsidRDefault="00780E5A" w14:paraId="28AAAB07" w14:textId="3C5C470F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 xml:space="preserve">Please include copyright information.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DA7907" w:rsidRDefault="007F7FB9" w14:paraId="366FEB28" w14:textId="01DA929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  <w:r w:rsidRPr="00711374">
              <w:rPr>
                <w:szCs w:val="18"/>
              </w:rPr>
              <w:t>(how many)</w:t>
            </w:r>
          </w:p>
        </w:tc>
      </w:tr>
      <w:tr w:rsidR="007F7FB9" w14:paraId="041AB9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719B5B16" w14:textId="77777777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 xml:space="preserve">Logos </w:t>
            </w:r>
          </w:p>
          <w:p w:rsidRPr="00711374" w:rsidR="007F7FB9" w:rsidRDefault="007F7FB9" w14:paraId="70023F9E" w14:textId="77777777">
            <w:pPr>
              <w:spacing w:before="40" w:after="40"/>
              <w:rPr>
                <w:szCs w:val="1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DA7907" w:rsidP="0081737C" w:rsidRDefault="007F7FB9" w14:paraId="214F8E81" w14:textId="34FA53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11374">
              <w:rPr>
                <w:szCs w:val="18"/>
              </w:rPr>
              <w:t>(how many)</w:t>
            </w:r>
          </w:p>
        </w:tc>
      </w:tr>
      <w:tr w:rsidR="007F7FB9" w14:paraId="2053719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11374" w:rsidR="007F7FB9" w:rsidRDefault="007F7FB9" w14:paraId="104412B9" w14:textId="35991C88">
            <w:pPr>
              <w:spacing w:before="40" w:after="40"/>
              <w:rPr>
                <w:b w:val="0"/>
                <w:szCs w:val="18"/>
              </w:rPr>
            </w:pPr>
            <w:r w:rsidRPr="00711374">
              <w:rPr>
                <w:szCs w:val="18"/>
              </w:rPr>
              <w:t xml:space="preserve">Plans and </w:t>
            </w:r>
            <w:r w:rsidRPr="00711374" w:rsidR="000821A1">
              <w:rPr>
                <w:szCs w:val="18"/>
              </w:rPr>
              <w:t>drawings</w:t>
            </w:r>
          </w:p>
          <w:p w:rsidRPr="00711374" w:rsidR="007F7FB9" w:rsidRDefault="007F7FB9" w14:paraId="1E8F02D3" w14:textId="77777777">
            <w:pPr>
              <w:spacing w:before="40" w:after="40"/>
              <w:rPr>
                <w:b w:val="0"/>
                <w:szCs w:val="1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11374" w:rsidR="007F7FB9" w:rsidRDefault="007F7FB9" w14:paraId="6F6C144B" w14:textId="4E7B397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</w:tbl>
    <w:p w:rsidRPr="007D74E0" w:rsidR="006111D0" w:rsidP="009635BE" w:rsidRDefault="006111D0" w14:paraId="1A707B98" w14:textId="77777777"/>
    <w:p w:rsidR="00170CD5" w:rsidP="00170CD5" w:rsidRDefault="00170CD5" w14:paraId="05429A70" w14:textId="77777777">
      <w:pPr>
        <w:pStyle w:val="Heading1"/>
      </w:pPr>
      <w:r>
        <w:t>Project Details</w:t>
      </w:r>
    </w:p>
    <w:tbl>
      <w:tblPr>
        <w:tblW w:w="9889" w:type="dxa"/>
        <w:tblBorders>
          <w:top w:val="single" w:color="3A6782" w:sz="8" w:space="0"/>
          <w:left w:val="single" w:color="3A6782" w:sz="8" w:space="0"/>
          <w:bottom w:val="single" w:color="3A6782" w:sz="8" w:space="0"/>
          <w:right w:val="single" w:color="3A6782" w:sz="8" w:space="0"/>
          <w:insideH w:val="single" w:color="3A6782" w:sz="8" w:space="0"/>
          <w:insideV w:val="single" w:color="3A6782" w:sz="8" w:space="0"/>
        </w:tblBorders>
        <w:shd w:val="clear" w:color="auto" w:fill="C3E0F2" w:themeFill="accent3" w:themeFillTint="33"/>
        <w:tblLook w:val="01E0" w:firstRow="1" w:lastRow="1" w:firstColumn="1" w:lastColumn="1" w:noHBand="0" w:noVBand="0"/>
      </w:tblPr>
      <w:tblGrid>
        <w:gridCol w:w="3085"/>
        <w:gridCol w:w="6804"/>
      </w:tblGrid>
      <w:tr w:rsidRPr="008617C4" w:rsidR="00170CD5" w:rsidTr="00056C52" w14:paraId="01C915F1" w14:textId="77777777">
        <w:trPr>
          <w:trHeight w:val="374"/>
        </w:trPr>
        <w:tc>
          <w:tcPr>
            <w:tcW w:w="3085" w:type="dxa"/>
            <w:vAlign w:val="center"/>
          </w:tcPr>
          <w:p w:rsidRPr="001E73F0" w:rsidR="00404971" w:rsidP="008C54E2" w:rsidRDefault="00170CD5" w14:paraId="672B7FEB" w14:textId="6563016D">
            <w:pPr>
              <w:spacing w:after="0"/>
              <w:rPr>
                <w:b/>
                <w:bCs/>
                <w:szCs w:val="20"/>
              </w:rPr>
            </w:pPr>
            <w:r w:rsidRPr="001E73F0">
              <w:rPr>
                <w:b/>
                <w:bCs/>
                <w:szCs w:val="20"/>
              </w:rPr>
              <w:t>Project name:</w:t>
            </w:r>
          </w:p>
        </w:tc>
        <w:tc>
          <w:tcPr>
            <w:tcW w:w="6804" w:type="dxa"/>
            <w:vAlign w:val="center"/>
          </w:tcPr>
          <w:p w:rsidRPr="00ED426E" w:rsidR="00170CD5" w:rsidRDefault="00170CD5" w14:paraId="0AD75448" w14:textId="57B69535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170CD5" w:rsidTr="00056C52" w14:paraId="56AFD1B7" w14:textId="77777777">
        <w:trPr>
          <w:trHeight w:val="374"/>
        </w:trPr>
        <w:tc>
          <w:tcPr>
            <w:tcW w:w="3085" w:type="dxa"/>
            <w:vAlign w:val="center"/>
          </w:tcPr>
          <w:p w:rsidRPr="001E73F0" w:rsidR="00170CD5" w:rsidRDefault="00170CD5" w14:paraId="1A5B727B" w14:textId="77777777">
            <w:pPr>
              <w:spacing w:after="0"/>
              <w:rPr>
                <w:b/>
                <w:bCs/>
                <w:szCs w:val="20"/>
              </w:rPr>
            </w:pPr>
            <w:r w:rsidRPr="001E73F0">
              <w:rPr>
                <w:b/>
                <w:bCs/>
                <w:szCs w:val="20"/>
              </w:rPr>
              <w:t>Location:</w:t>
            </w:r>
          </w:p>
        </w:tc>
        <w:tc>
          <w:tcPr>
            <w:tcW w:w="6804" w:type="dxa"/>
            <w:vAlign w:val="center"/>
          </w:tcPr>
          <w:p w:rsidRPr="00ED426E" w:rsidR="00170CD5" w:rsidRDefault="00170CD5" w14:paraId="41438771" w14:textId="1286E80D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170CD5" w:rsidTr="00056C52" w14:paraId="5A6D692C" w14:textId="77777777">
        <w:trPr>
          <w:trHeight w:val="374"/>
        </w:trPr>
        <w:tc>
          <w:tcPr>
            <w:tcW w:w="3085" w:type="dxa"/>
            <w:vAlign w:val="center"/>
          </w:tcPr>
          <w:p w:rsidRPr="001E73F0" w:rsidR="00170CD5" w:rsidRDefault="00170CD5" w14:paraId="320D4740" w14:textId="77777777">
            <w:pPr>
              <w:spacing w:after="0"/>
              <w:rPr>
                <w:b/>
                <w:bCs/>
                <w:szCs w:val="20"/>
              </w:rPr>
            </w:pPr>
            <w:r w:rsidRPr="001E73F0">
              <w:rPr>
                <w:b/>
                <w:bCs/>
                <w:szCs w:val="20"/>
              </w:rPr>
              <w:t>Date of (substantial) completion:</w:t>
            </w:r>
          </w:p>
        </w:tc>
        <w:tc>
          <w:tcPr>
            <w:tcW w:w="6804" w:type="dxa"/>
            <w:vAlign w:val="center"/>
          </w:tcPr>
          <w:p w:rsidRPr="00ED426E" w:rsidR="00170CD5" w:rsidRDefault="00170CD5" w14:paraId="4273400F" w14:textId="5C80ED5F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056C52" w:rsidTr="00056C52" w14:paraId="423D45B9" w14:textId="77777777">
        <w:trPr>
          <w:trHeight w:val="374"/>
        </w:trPr>
        <w:tc>
          <w:tcPr>
            <w:tcW w:w="3085" w:type="dxa"/>
            <w:vAlign w:val="center"/>
          </w:tcPr>
          <w:p w:rsidRPr="00056C52" w:rsidR="00056C52" w:rsidRDefault="00056C52" w14:paraId="4E71B5D7" w14:textId="703C8068">
            <w:pPr>
              <w:spacing w:after="0"/>
              <w:rPr>
                <w:szCs w:val="20"/>
              </w:rPr>
            </w:pPr>
            <w:r w:rsidRPr="00CC0049">
              <w:rPr>
                <w:b/>
                <w:bCs/>
                <w:szCs w:val="18"/>
              </w:rPr>
              <w:t xml:space="preserve">Award </w:t>
            </w:r>
            <w:r w:rsidR="00C43407">
              <w:rPr>
                <w:b/>
                <w:bCs/>
                <w:szCs w:val="18"/>
              </w:rPr>
              <w:t>c</w:t>
            </w:r>
            <w:r w:rsidRPr="00CC0049" w:rsidR="00C43407">
              <w:rPr>
                <w:b/>
                <w:bCs/>
                <w:szCs w:val="18"/>
              </w:rPr>
              <w:t>ategory</w:t>
            </w:r>
            <w:r w:rsidRPr="00CC0049">
              <w:rPr>
                <w:b/>
                <w:bCs/>
                <w:szCs w:val="18"/>
              </w:rPr>
              <w:t>:</w:t>
            </w:r>
          </w:p>
        </w:tc>
        <w:tc>
          <w:tcPr>
            <w:tcW w:w="6804" w:type="dxa"/>
            <w:vAlign w:val="center"/>
          </w:tcPr>
          <w:p w:rsidRPr="00ED426E" w:rsidR="00056C52" w:rsidRDefault="00056C52" w14:paraId="7B59E1ED" w14:textId="77777777">
            <w:pPr>
              <w:spacing w:after="0" w:line="240" w:lineRule="auto"/>
              <w:rPr>
                <w:bCs/>
                <w:szCs w:val="20"/>
              </w:rPr>
            </w:pPr>
          </w:p>
        </w:tc>
      </w:tr>
    </w:tbl>
    <w:p w:rsidR="006F317E" w:rsidP="002B3A25" w:rsidRDefault="006F317E" w14:paraId="37B98E22" w14:textId="77777777"/>
    <w:p w:rsidR="00170CD5" w:rsidP="00170CD5" w:rsidRDefault="00170CD5" w14:paraId="7320FACB" w14:textId="77777777">
      <w:pPr>
        <w:pStyle w:val="Heading1"/>
      </w:pPr>
      <w:r>
        <w:t>Contact Details – Submitting Organisation</w:t>
      </w:r>
    </w:p>
    <w:tbl>
      <w:tblPr>
        <w:tblW w:w="9889" w:type="dxa"/>
        <w:tblBorders>
          <w:top w:val="single" w:color="3A6782" w:sz="8" w:space="0"/>
          <w:left w:val="single" w:color="3A6782" w:sz="8" w:space="0"/>
          <w:bottom w:val="single" w:color="3A6782" w:sz="8" w:space="0"/>
          <w:right w:val="single" w:color="3A6782" w:sz="8" w:space="0"/>
          <w:insideH w:val="single" w:color="3A6782" w:sz="8" w:space="0"/>
          <w:insideV w:val="single" w:color="3A6782" w:sz="8" w:space="0"/>
        </w:tblBorders>
        <w:shd w:val="clear" w:color="auto" w:fill="C3E0F2" w:themeFill="accent3" w:themeFillTint="33"/>
        <w:tblLook w:val="01E0" w:firstRow="1" w:lastRow="1" w:firstColumn="1" w:lastColumn="1" w:noHBand="0" w:noVBand="0"/>
      </w:tblPr>
      <w:tblGrid>
        <w:gridCol w:w="2802"/>
        <w:gridCol w:w="3969"/>
        <w:gridCol w:w="708"/>
        <w:gridCol w:w="2410"/>
      </w:tblGrid>
      <w:tr w:rsidRPr="008617C4" w:rsidR="00170CD5" w:rsidTr="00056C52" w14:paraId="51255EAD" w14:textId="77777777">
        <w:trPr>
          <w:trHeight w:val="374"/>
        </w:trPr>
        <w:tc>
          <w:tcPr>
            <w:tcW w:w="2802" w:type="dxa"/>
            <w:vAlign w:val="center"/>
          </w:tcPr>
          <w:p w:rsidRPr="001E73F0" w:rsidR="00170CD5" w:rsidRDefault="00170CD5" w14:paraId="53423508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Contact</w:t>
            </w:r>
            <w:r w:rsidRPr="001E73F0">
              <w:rPr>
                <w:b/>
                <w:bCs/>
                <w:szCs w:val="20"/>
              </w:rPr>
              <w:t xml:space="preserve"> name: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2DF95457" w14:textId="20F1AD1F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170CD5" w:rsidTr="00056C52" w14:paraId="3DCEA91A" w14:textId="77777777">
        <w:trPr>
          <w:trHeight w:val="374"/>
        </w:trPr>
        <w:tc>
          <w:tcPr>
            <w:tcW w:w="2802" w:type="dxa"/>
            <w:vAlign w:val="center"/>
          </w:tcPr>
          <w:p w:rsidRPr="001E73F0" w:rsidR="00170CD5" w:rsidRDefault="00170CD5" w14:paraId="21AE0138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Organisation: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2B718A2D" w14:textId="728B485D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CD01D9" w:rsidTr="00056C52" w14:paraId="6F396251" w14:textId="77777777">
        <w:trPr>
          <w:trHeight w:val="374"/>
        </w:trPr>
        <w:tc>
          <w:tcPr>
            <w:tcW w:w="2802" w:type="dxa"/>
            <w:vAlign w:val="center"/>
          </w:tcPr>
          <w:p w:rsidR="00CD01D9" w:rsidP="6DFE56DB" w:rsidRDefault="4EF085DA" w14:paraId="289E6D6C" w14:textId="0864429F">
            <w:pPr>
              <w:spacing w:after="0"/>
              <w:rPr>
                <w:b/>
                <w:bCs/>
              </w:rPr>
            </w:pPr>
            <w:r w:rsidRPr="6DFE56DB">
              <w:rPr>
                <w:b/>
                <w:bCs/>
              </w:rPr>
              <w:t>Organisation Social Media accounts: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CD01D9" w:rsidP="00CD01D9" w:rsidRDefault="00CD01D9" w14:paraId="60D890D7" w14:textId="64640A46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170CD5" w:rsidTr="00056C52" w14:paraId="5244F04E" w14:textId="77777777">
        <w:trPr>
          <w:trHeight w:val="374"/>
        </w:trPr>
        <w:tc>
          <w:tcPr>
            <w:tcW w:w="2802" w:type="dxa"/>
            <w:vAlign w:val="center"/>
          </w:tcPr>
          <w:p w:rsidRPr="001E73F0" w:rsidR="00170CD5" w:rsidRDefault="00170CD5" w14:paraId="3C3A3299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Role in project</w:t>
            </w:r>
            <w:r w:rsidRPr="001E73F0">
              <w:rPr>
                <w:b/>
                <w:bCs/>
                <w:szCs w:val="20"/>
              </w:rPr>
              <w:t>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1FB3DD7E" w14:textId="6CEB0E3F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8617C4" w:rsidR="00170CD5" w:rsidTr="00056C52" w14:paraId="08BF13B8" w14:textId="77777777">
        <w:trPr>
          <w:trHeight w:val="1077"/>
        </w:trPr>
        <w:tc>
          <w:tcPr>
            <w:tcW w:w="2802" w:type="dxa"/>
          </w:tcPr>
          <w:p w:rsidRPr="001E73F0" w:rsidR="00170CD5" w:rsidRDefault="00170CD5" w14:paraId="39C3CFC1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Address:</w:t>
            </w:r>
          </w:p>
        </w:tc>
        <w:tc>
          <w:tcPr>
            <w:tcW w:w="7087" w:type="dxa"/>
            <w:gridSpan w:val="3"/>
          </w:tcPr>
          <w:p w:rsidRPr="00ED426E" w:rsidR="00DA7907" w:rsidRDefault="00DA7907" w14:paraId="2805FCC7" w14:textId="36190254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8617C4" w:rsidR="00170CD5" w:rsidTr="00056C52" w14:paraId="7EE9A1B7" w14:textId="77777777">
        <w:trPr>
          <w:trHeight w:val="374"/>
        </w:trPr>
        <w:tc>
          <w:tcPr>
            <w:tcW w:w="2802" w:type="dxa"/>
            <w:vAlign w:val="center"/>
          </w:tcPr>
          <w:p w:rsidR="00170CD5" w:rsidRDefault="00170CD5" w14:paraId="256440E1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Telephone: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1219B2B6" w14:textId="787B2C73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8617C4" w:rsidR="00170CD5" w:rsidTr="00056C52" w14:paraId="7C63385E" w14:textId="77777777">
        <w:trPr>
          <w:trHeight w:val="374"/>
        </w:trPr>
        <w:tc>
          <w:tcPr>
            <w:tcW w:w="2802" w:type="dxa"/>
            <w:vAlign w:val="center"/>
          </w:tcPr>
          <w:p w:rsidR="00170CD5" w:rsidRDefault="00170CD5" w14:paraId="63EDF31F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3A94E007" w14:textId="2865331C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8617C4" w:rsidR="00170CD5" w:rsidTr="00056C52" w14:paraId="4629866E" w14:textId="77777777">
        <w:trPr>
          <w:trHeight w:val="374"/>
        </w:trPr>
        <w:tc>
          <w:tcPr>
            <w:tcW w:w="2802" w:type="dxa"/>
            <w:vAlign w:val="center"/>
          </w:tcPr>
          <w:p w:rsidR="00170CD5" w:rsidRDefault="00170CD5" w14:paraId="05766776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Signature:</w:t>
            </w:r>
          </w:p>
        </w:tc>
        <w:tc>
          <w:tcPr>
            <w:tcW w:w="3969" w:type="dxa"/>
            <w:vAlign w:val="center"/>
          </w:tcPr>
          <w:p w:rsidRPr="00D42F0F" w:rsidR="00170CD5" w:rsidRDefault="00170CD5" w14:paraId="2A6BD057" w14:textId="21F0E21B">
            <w:pPr>
              <w:spacing w:after="0" w:line="240" w:lineRule="auto"/>
              <w:rPr>
                <w:rFonts w:ascii="Bradley Hand ITC" w:hAnsi="Bradley Hand ITC"/>
                <w:bCs/>
                <w:szCs w:val="18"/>
              </w:rPr>
            </w:pPr>
          </w:p>
        </w:tc>
        <w:tc>
          <w:tcPr>
            <w:tcW w:w="708" w:type="dxa"/>
            <w:vAlign w:val="center"/>
          </w:tcPr>
          <w:p w:rsidRPr="00514AC2" w:rsidR="00170CD5" w:rsidRDefault="00514AC2" w14:paraId="05247579" w14:textId="3FD62350">
            <w:pPr>
              <w:spacing w:after="0" w:line="240" w:lineRule="auto"/>
              <w:rPr>
                <w:b/>
                <w:szCs w:val="18"/>
              </w:rPr>
            </w:pPr>
            <w:r w:rsidRPr="00514AC2">
              <w:rPr>
                <w:b/>
                <w:szCs w:val="18"/>
              </w:rPr>
              <w:t>Date</w:t>
            </w:r>
          </w:p>
        </w:tc>
        <w:tc>
          <w:tcPr>
            <w:tcW w:w="2410" w:type="dxa"/>
            <w:vAlign w:val="center"/>
          </w:tcPr>
          <w:p w:rsidRPr="00ED426E" w:rsidR="00170CD5" w:rsidRDefault="00170CD5" w14:paraId="62BB4A98" w14:textId="4D669269">
            <w:pPr>
              <w:spacing w:after="0" w:line="240" w:lineRule="auto"/>
              <w:rPr>
                <w:bCs/>
                <w:szCs w:val="18"/>
              </w:rPr>
            </w:pPr>
          </w:p>
        </w:tc>
      </w:tr>
    </w:tbl>
    <w:p w:rsidR="00EA6826" w:rsidP="005701B2" w:rsidRDefault="00EA6826" w14:paraId="4217024D" w14:textId="46992579">
      <w:pPr>
        <w:pStyle w:val="BodyText3"/>
      </w:pPr>
    </w:p>
    <w:p w:rsidR="00CD01D9" w:rsidP="005701B2" w:rsidRDefault="00CD01D9" w14:paraId="7C3F6334" w14:textId="26CDB056">
      <w:pPr>
        <w:pStyle w:val="BodyText3"/>
      </w:pPr>
    </w:p>
    <w:p w:rsidR="00CD01D9" w:rsidP="005701B2" w:rsidRDefault="00CD01D9" w14:paraId="3BF2A331" w14:textId="666B615F">
      <w:pPr>
        <w:pStyle w:val="BodyText3"/>
      </w:pPr>
    </w:p>
    <w:p w:rsidR="00CD01D9" w:rsidP="005701B2" w:rsidRDefault="00CD01D9" w14:paraId="408359CB" w14:textId="0A18AA40">
      <w:pPr>
        <w:pStyle w:val="BodyText3"/>
      </w:pPr>
    </w:p>
    <w:p w:rsidR="00CD01D9" w:rsidP="005701B2" w:rsidRDefault="00CD01D9" w14:paraId="6F480322" w14:textId="38AD1DCC">
      <w:pPr>
        <w:pStyle w:val="BodyText3"/>
      </w:pPr>
    </w:p>
    <w:p w:rsidR="00A3775D" w:rsidP="005701B2" w:rsidRDefault="00A3775D" w14:paraId="0C010EB0" w14:textId="77777777">
      <w:pPr>
        <w:pStyle w:val="BodyText3"/>
      </w:pPr>
    </w:p>
    <w:p w:rsidR="004916B7" w:rsidP="005701B2" w:rsidRDefault="004916B7" w14:paraId="3C83BB87" w14:textId="77777777">
      <w:pPr>
        <w:pStyle w:val="BodyText3"/>
      </w:pPr>
    </w:p>
    <w:p w:rsidR="00056C52" w:rsidP="005701B2" w:rsidRDefault="00056C52" w14:paraId="144ABAB3" w14:textId="77777777">
      <w:pPr>
        <w:pStyle w:val="BodyText3"/>
      </w:pPr>
    </w:p>
    <w:p w:rsidRPr="00170CD5" w:rsidR="00170CD5" w:rsidP="00170CD5" w:rsidRDefault="00170CD5" w14:paraId="07C023BC" w14:textId="0F3F17E9">
      <w:pPr>
        <w:pStyle w:val="Heading1"/>
        <w:rPr>
          <w:b w:val="0"/>
          <w:sz w:val="18"/>
        </w:rPr>
      </w:pPr>
      <w:r>
        <w:t xml:space="preserve">Contact Details – Partner(s) </w:t>
      </w:r>
      <w:r>
        <w:br/>
      </w:r>
      <w:r w:rsidRPr="00170CD5">
        <w:rPr>
          <w:b w:val="0"/>
          <w:color w:val="000000" w:themeColor="text1"/>
          <w:sz w:val="18"/>
        </w:rPr>
        <w:t xml:space="preserve">Please insert more tables if </w:t>
      </w:r>
      <w:r w:rsidRPr="00170CD5" w:rsidR="00C51DD2">
        <w:rPr>
          <w:b w:val="0"/>
          <w:color w:val="000000" w:themeColor="text1"/>
          <w:sz w:val="18"/>
        </w:rPr>
        <w:t>necessary.</w:t>
      </w:r>
    </w:p>
    <w:tbl>
      <w:tblPr>
        <w:tblW w:w="9889" w:type="dxa"/>
        <w:tblBorders>
          <w:top w:val="single" w:color="3A6782" w:sz="8" w:space="0"/>
          <w:left w:val="single" w:color="3A6782" w:sz="8" w:space="0"/>
          <w:bottom w:val="single" w:color="3A6782" w:sz="8" w:space="0"/>
          <w:right w:val="single" w:color="3A6782" w:sz="8" w:space="0"/>
          <w:insideH w:val="single" w:color="3A6782" w:sz="8" w:space="0"/>
          <w:insideV w:val="single" w:color="3A6782" w:sz="8" w:space="0"/>
        </w:tblBorders>
        <w:shd w:val="clear" w:color="auto" w:fill="C3E0F2" w:themeFill="accent3" w:themeFillTint="33"/>
        <w:tblLook w:val="01E0" w:firstRow="1" w:lastRow="1" w:firstColumn="1" w:lastColumn="1" w:noHBand="0" w:noVBand="0"/>
      </w:tblPr>
      <w:tblGrid>
        <w:gridCol w:w="2802"/>
        <w:gridCol w:w="3969"/>
        <w:gridCol w:w="708"/>
        <w:gridCol w:w="2410"/>
      </w:tblGrid>
      <w:tr w:rsidRPr="00ED426E" w:rsidR="00170CD5" w:rsidTr="00056C52" w14:paraId="6B3510AE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170CD5" w:rsidRDefault="00170CD5" w14:paraId="71279C04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Contact</w:t>
            </w:r>
            <w:r w:rsidRPr="001E73F0">
              <w:rPr>
                <w:b/>
                <w:bCs/>
                <w:szCs w:val="20"/>
              </w:rPr>
              <w:t xml:space="preserve"> name: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1799328D" w14:textId="311EF11D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170CD5" w:rsidTr="00056C52" w14:paraId="3E4BFD94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170CD5" w:rsidRDefault="00170CD5" w14:paraId="6DCDCBA9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Organisation: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0B0AF454" w14:textId="0B14AE12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CD01D9" w:rsidTr="00056C52" w14:paraId="66BCAE52" w14:textId="77777777">
        <w:trPr>
          <w:trHeight w:val="340"/>
        </w:trPr>
        <w:tc>
          <w:tcPr>
            <w:tcW w:w="2802" w:type="dxa"/>
            <w:vAlign w:val="center"/>
          </w:tcPr>
          <w:p w:rsidR="00CD01D9" w:rsidP="6DFE56DB" w:rsidRDefault="4EF085DA" w14:paraId="004B8196" w14:textId="3DD82F8D">
            <w:pPr>
              <w:spacing w:after="0"/>
              <w:rPr>
                <w:b/>
                <w:bCs/>
              </w:rPr>
            </w:pPr>
            <w:r w:rsidRPr="6DFE56DB">
              <w:rPr>
                <w:b/>
                <w:bCs/>
              </w:rPr>
              <w:t>Organisation</w:t>
            </w:r>
            <w:r w:rsidR="004F4D17">
              <w:rPr>
                <w:b/>
                <w:bCs/>
              </w:rPr>
              <w:t xml:space="preserve"> </w:t>
            </w:r>
            <w:r w:rsidRPr="6DFE56DB">
              <w:rPr>
                <w:b/>
                <w:bCs/>
              </w:rPr>
              <w:t>Social Media accounts: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CD01D9" w:rsidP="00CD01D9" w:rsidRDefault="00CD01D9" w14:paraId="6BB70160" w14:textId="3366956C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170CD5" w:rsidTr="00056C52" w14:paraId="1DF27BBD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170CD5" w:rsidRDefault="00170CD5" w14:paraId="044BE00D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Role in project</w:t>
            </w:r>
            <w:r w:rsidRPr="001E73F0">
              <w:rPr>
                <w:b/>
                <w:bCs/>
                <w:szCs w:val="20"/>
              </w:rPr>
              <w:t>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6DDEF88F" w14:textId="017F2283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170CD5" w:rsidTr="00056C52" w14:paraId="006DC655" w14:textId="77777777">
        <w:trPr>
          <w:trHeight w:val="1077"/>
        </w:trPr>
        <w:tc>
          <w:tcPr>
            <w:tcW w:w="2802" w:type="dxa"/>
          </w:tcPr>
          <w:p w:rsidRPr="001E73F0" w:rsidR="00170CD5" w:rsidRDefault="00170CD5" w14:paraId="7A81C9D0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Address:</w:t>
            </w:r>
          </w:p>
        </w:tc>
        <w:tc>
          <w:tcPr>
            <w:tcW w:w="7087" w:type="dxa"/>
            <w:gridSpan w:val="3"/>
          </w:tcPr>
          <w:p w:rsidRPr="00ED426E" w:rsidR="00D42F0F" w:rsidRDefault="00D42F0F" w14:paraId="60282DB1" w14:textId="16E104B5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170CD5" w:rsidTr="00056C52" w14:paraId="1E19287E" w14:textId="77777777">
        <w:trPr>
          <w:trHeight w:val="340"/>
        </w:trPr>
        <w:tc>
          <w:tcPr>
            <w:tcW w:w="2802" w:type="dxa"/>
            <w:vAlign w:val="center"/>
          </w:tcPr>
          <w:p w:rsidR="00170CD5" w:rsidRDefault="00170CD5" w14:paraId="0E5E54FE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Telephone: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53EF4AE5" w14:textId="517E52C5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170CD5" w:rsidTr="00056C52" w14:paraId="5E0E5A20" w14:textId="77777777">
        <w:trPr>
          <w:trHeight w:val="340"/>
        </w:trPr>
        <w:tc>
          <w:tcPr>
            <w:tcW w:w="2802" w:type="dxa"/>
            <w:vAlign w:val="center"/>
          </w:tcPr>
          <w:p w:rsidR="00170CD5" w:rsidRDefault="00170CD5" w14:paraId="46333E25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Email:</w:t>
            </w:r>
          </w:p>
        </w:tc>
        <w:tc>
          <w:tcPr>
            <w:tcW w:w="7087" w:type="dxa"/>
            <w:gridSpan w:val="3"/>
            <w:vAlign w:val="center"/>
          </w:tcPr>
          <w:p w:rsidRPr="00ED426E" w:rsidR="00170CD5" w:rsidRDefault="00170CD5" w14:paraId="36E3D926" w14:textId="763A2030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170CD5" w:rsidTr="00056C52" w14:paraId="7A09DCE5" w14:textId="77777777">
        <w:trPr>
          <w:trHeight w:val="340"/>
        </w:trPr>
        <w:tc>
          <w:tcPr>
            <w:tcW w:w="2802" w:type="dxa"/>
            <w:vAlign w:val="center"/>
          </w:tcPr>
          <w:p w:rsidR="00170CD5" w:rsidRDefault="00170CD5" w14:paraId="67A456DD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Signature:</w:t>
            </w:r>
          </w:p>
        </w:tc>
        <w:tc>
          <w:tcPr>
            <w:tcW w:w="3969" w:type="dxa"/>
            <w:vAlign w:val="center"/>
          </w:tcPr>
          <w:p w:rsidRPr="00D42F0F" w:rsidR="00170CD5" w:rsidRDefault="00170CD5" w14:paraId="26A542F0" w14:textId="2EF1BC5D">
            <w:pPr>
              <w:spacing w:after="0" w:line="240" w:lineRule="auto"/>
              <w:rPr>
                <w:rFonts w:ascii="Bradley Hand ITC" w:hAnsi="Bradley Hand ITC"/>
                <w:bCs/>
                <w:szCs w:val="18"/>
              </w:rPr>
            </w:pPr>
          </w:p>
        </w:tc>
        <w:tc>
          <w:tcPr>
            <w:tcW w:w="708" w:type="dxa"/>
            <w:vAlign w:val="center"/>
          </w:tcPr>
          <w:p w:rsidRPr="00ED426E" w:rsidR="00170CD5" w:rsidRDefault="00170CD5" w14:paraId="2D05C52F" w14:textId="77777777">
            <w:pPr>
              <w:spacing w:after="0" w:line="240" w:lineRule="auto"/>
              <w:rPr>
                <w:bCs/>
                <w:szCs w:val="18"/>
              </w:rPr>
            </w:pPr>
            <w:r w:rsidRPr="00ED426E">
              <w:rPr>
                <w:b/>
                <w:bCs/>
                <w:szCs w:val="20"/>
              </w:rPr>
              <w:t>Date:</w:t>
            </w:r>
          </w:p>
        </w:tc>
        <w:tc>
          <w:tcPr>
            <w:tcW w:w="2410" w:type="dxa"/>
            <w:vAlign w:val="center"/>
          </w:tcPr>
          <w:p w:rsidRPr="00ED426E" w:rsidR="00170CD5" w:rsidRDefault="00170CD5" w14:paraId="516A674D" w14:textId="0AD3F70F">
            <w:pPr>
              <w:spacing w:after="0" w:line="240" w:lineRule="auto"/>
              <w:rPr>
                <w:bCs/>
                <w:szCs w:val="18"/>
              </w:rPr>
            </w:pPr>
          </w:p>
        </w:tc>
      </w:tr>
    </w:tbl>
    <w:p w:rsidRPr="00315F6C" w:rsidR="00170CD5" w:rsidP="00170CD5" w:rsidRDefault="00170CD5" w14:paraId="497D67F4" w14:textId="77777777">
      <w:pPr>
        <w:pStyle w:val="Heading4"/>
        <w:rPr>
          <w:sz w:val="2"/>
        </w:rPr>
      </w:pPr>
    </w:p>
    <w:p w:rsidR="00D345B1" w:rsidP="00D345B1" w:rsidRDefault="00D345B1" w14:paraId="0BE98214" w14:textId="77777777">
      <w:pPr>
        <w:pStyle w:val="Heading2"/>
      </w:pPr>
      <w:r>
        <w:t>Contacts for communication</w:t>
      </w:r>
    </w:p>
    <w:p w:rsidR="00D345B1" w:rsidP="00D345B1" w:rsidRDefault="00D345B1" w14:paraId="1830028C" w14:textId="5C170A5E">
      <w:r>
        <w:t>Please provide details of two contacts who would be able to provide quotes about the project and would be your point of contact for potential filming/interviews</w:t>
      </w:r>
      <w:r w:rsidR="003C69A9">
        <w:t>/media</w:t>
      </w:r>
      <w:r>
        <w:t>.</w:t>
      </w:r>
    </w:p>
    <w:tbl>
      <w:tblPr>
        <w:tblW w:w="9889" w:type="dxa"/>
        <w:tblBorders>
          <w:top w:val="single" w:color="3A6782" w:sz="8" w:space="0"/>
          <w:left w:val="single" w:color="3A6782" w:sz="8" w:space="0"/>
          <w:bottom w:val="single" w:color="3A6782" w:sz="8" w:space="0"/>
          <w:right w:val="single" w:color="3A6782" w:sz="8" w:space="0"/>
          <w:insideH w:val="single" w:color="3A6782" w:sz="8" w:space="0"/>
          <w:insideV w:val="single" w:color="3A6782" w:sz="8" w:space="0"/>
        </w:tblBorders>
        <w:shd w:val="clear" w:color="auto" w:fill="C3E0F2" w:themeFill="accent3" w:themeFillTint="33"/>
        <w:tblLook w:val="01E0" w:firstRow="1" w:lastRow="1" w:firstColumn="1" w:lastColumn="1" w:noHBand="0" w:noVBand="0"/>
      </w:tblPr>
      <w:tblGrid>
        <w:gridCol w:w="2802"/>
        <w:gridCol w:w="7087"/>
      </w:tblGrid>
      <w:tr w:rsidRPr="00ED426E" w:rsidR="00D345B1" w:rsidTr="00056C52" w14:paraId="7749D831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670A123C" w14:textId="433D8A48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Contact</w:t>
            </w:r>
            <w:r w:rsidRPr="001E73F0">
              <w:rPr>
                <w:b/>
                <w:bCs/>
                <w:szCs w:val="20"/>
              </w:rPr>
              <w:t xml:space="preserve"> </w:t>
            </w:r>
            <w:r w:rsidR="00AE6136">
              <w:rPr>
                <w:b/>
                <w:bCs/>
                <w:szCs w:val="20"/>
              </w:rPr>
              <w:t>1</w:t>
            </w:r>
            <w:r w:rsidRPr="001E73F0">
              <w:rPr>
                <w:b/>
                <w:bCs/>
                <w:szCs w:val="20"/>
              </w:rPr>
              <w:t xml:space="preserve"> name: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086A7652" w14:textId="15158463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3FC1AB7C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66F7B6AD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Organisation: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4827F3D2" w14:textId="75849903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3ED2C2EC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03DC98FB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Role in project</w:t>
            </w:r>
            <w:r w:rsidRPr="001E73F0">
              <w:rPr>
                <w:b/>
                <w:bCs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40E57BFF" w14:textId="7AEEFA21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5726B24F" w14:textId="77777777">
        <w:trPr>
          <w:trHeight w:val="340"/>
        </w:trPr>
        <w:tc>
          <w:tcPr>
            <w:tcW w:w="2802" w:type="dxa"/>
            <w:vAlign w:val="center"/>
          </w:tcPr>
          <w:p w:rsidR="00D345B1" w:rsidRDefault="00D345B1" w14:paraId="368CB70B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Telephone: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4F56FCA2" w14:textId="3CFEAF83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D345B1" w:rsidTr="00056C52" w14:paraId="5A176244" w14:textId="77777777">
        <w:trPr>
          <w:trHeight w:val="340"/>
        </w:trPr>
        <w:tc>
          <w:tcPr>
            <w:tcW w:w="2802" w:type="dxa"/>
            <w:vAlign w:val="center"/>
          </w:tcPr>
          <w:p w:rsidR="00D345B1" w:rsidRDefault="00D345B1" w14:paraId="02936A47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6C60D6A5" w14:textId="11A0013F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D345B1" w:rsidTr="00056C52" w14:paraId="1302CE7C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7DB1E325" w14:textId="26E33DEE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Contact</w:t>
            </w:r>
            <w:r w:rsidRPr="001E73F0">
              <w:rPr>
                <w:b/>
                <w:bCs/>
                <w:szCs w:val="20"/>
              </w:rPr>
              <w:t xml:space="preserve"> </w:t>
            </w:r>
            <w:r w:rsidR="00AE6136">
              <w:rPr>
                <w:b/>
                <w:bCs/>
                <w:szCs w:val="20"/>
              </w:rPr>
              <w:t xml:space="preserve">2 </w:t>
            </w:r>
            <w:r w:rsidRPr="001E73F0">
              <w:rPr>
                <w:b/>
                <w:bCs/>
                <w:szCs w:val="20"/>
              </w:rPr>
              <w:t>name: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2C63FD8D" w14:textId="425C7A65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7ABDF596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6DB830BA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Organisation: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4E324CED" w14:textId="70D04A7B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28AC7187" w14:textId="77777777">
        <w:trPr>
          <w:trHeight w:val="340"/>
        </w:trPr>
        <w:tc>
          <w:tcPr>
            <w:tcW w:w="2802" w:type="dxa"/>
            <w:vAlign w:val="center"/>
          </w:tcPr>
          <w:p w:rsidRPr="001E73F0" w:rsidR="00D345B1" w:rsidRDefault="00D345B1" w14:paraId="6483855C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Role in project</w:t>
            </w:r>
            <w:r w:rsidRPr="001E73F0">
              <w:rPr>
                <w:b/>
                <w:bCs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249FFCA8" w14:textId="01C65011">
            <w:pPr>
              <w:spacing w:after="0" w:line="240" w:lineRule="auto"/>
              <w:rPr>
                <w:bCs/>
                <w:szCs w:val="20"/>
              </w:rPr>
            </w:pPr>
          </w:p>
        </w:tc>
      </w:tr>
      <w:tr w:rsidRPr="00ED426E" w:rsidR="00D345B1" w:rsidTr="00056C52" w14:paraId="3A6FE7BA" w14:textId="77777777">
        <w:trPr>
          <w:trHeight w:val="340"/>
        </w:trPr>
        <w:tc>
          <w:tcPr>
            <w:tcW w:w="2802" w:type="dxa"/>
            <w:vAlign w:val="center"/>
          </w:tcPr>
          <w:p w:rsidR="00D345B1" w:rsidRDefault="00D345B1" w14:paraId="7A8C203B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Telephone: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6CBD6F9E" w14:textId="2FFA4790">
            <w:pPr>
              <w:spacing w:after="0" w:line="240" w:lineRule="auto"/>
              <w:rPr>
                <w:bCs/>
                <w:szCs w:val="18"/>
              </w:rPr>
            </w:pPr>
          </w:p>
        </w:tc>
      </w:tr>
      <w:tr w:rsidRPr="00ED426E" w:rsidR="00D345B1" w:rsidTr="00056C52" w14:paraId="5911F554" w14:textId="77777777">
        <w:trPr>
          <w:trHeight w:val="340"/>
        </w:trPr>
        <w:tc>
          <w:tcPr>
            <w:tcW w:w="2802" w:type="dxa"/>
            <w:vAlign w:val="center"/>
          </w:tcPr>
          <w:p w:rsidR="00D345B1" w:rsidRDefault="00D345B1" w14:paraId="721990A0" w14:textId="77777777">
            <w:pPr>
              <w:spacing w:after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Email:</w:t>
            </w:r>
          </w:p>
        </w:tc>
        <w:tc>
          <w:tcPr>
            <w:tcW w:w="7087" w:type="dxa"/>
            <w:vAlign w:val="center"/>
          </w:tcPr>
          <w:p w:rsidRPr="00ED426E" w:rsidR="00D345B1" w:rsidRDefault="00D345B1" w14:paraId="59CE43F5" w14:textId="2F981950">
            <w:pPr>
              <w:spacing w:after="0" w:line="240" w:lineRule="auto"/>
              <w:rPr>
                <w:bCs/>
                <w:szCs w:val="18"/>
              </w:rPr>
            </w:pPr>
          </w:p>
        </w:tc>
      </w:tr>
    </w:tbl>
    <w:p w:rsidR="002B3A25" w:rsidP="002B3A25" w:rsidRDefault="002B3A25" w14:paraId="541F4006" w14:textId="77777777"/>
    <w:p w:rsidR="00170CD5" w:rsidP="00170CD5" w:rsidRDefault="00170CD5" w14:paraId="6A63E011" w14:textId="77777777">
      <w:pPr>
        <w:pStyle w:val="Heading1"/>
      </w:pPr>
      <w:r>
        <w:t>Project Summary</w:t>
      </w:r>
    </w:p>
    <w:p w:rsidR="00170CD5" w:rsidP="00170CD5" w:rsidRDefault="00170CD5" w14:paraId="1497EE1B" w14:textId="4ABA663E">
      <w:pPr>
        <w:pStyle w:val="BodyText3"/>
      </w:pPr>
      <w:r>
        <w:t xml:space="preserve">Please provide a 150-word project summary for inclusion in </w:t>
      </w:r>
      <w:r w:rsidR="2B668F0A">
        <w:t xml:space="preserve">awards </w:t>
      </w:r>
      <w:r w:rsidR="002E45BA">
        <w:t>marketing and promotion</w:t>
      </w:r>
      <w:r w:rsidR="009635BE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1"/>
      </w:tblGrid>
      <w:tr w:rsidR="00170CD5" w:rsidTr="00834F39" w14:paraId="54534585" w14:textId="77777777">
        <w:trPr>
          <w:trHeight w:val="9439"/>
        </w:trPr>
        <w:tc>
          <w:tcPr>
            <w:tcW w:w="9967" w:type="dxa"/>
          </w:tcPr>
          <w:p w:rsidR="00170CD5" w:rsidP="009E0D40" w:rsidRDefault="00170CD5" w14:paraId="239633F0" w14:textId="414A85AA"/>
        </w:tc>
      </w:tr>
    </w:tbl>
    <w:p w:rsidR="00170CD5" w:rsidP="00170CD5" w:rsidRDefault="00170CD5" w14:paraId="4BB709A7" w14:textId="77777777">
      <w:pPr>
        <w:pStyle w:val="Heading1"/>
      </w:pPr>
      <w:r>
        <w:t>Award Submission</w:t>
      </w:r>
    </w:p>
    <w:p w:rsidR="00170CD5" w:rsidP="00170CD5" w:rsidRDefault="00AC0119" w14:paraId="47FA3158" w14:textId="767AFCE5">
      <w:r w:rsidRPr="00AC0119">
        <w:rPr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A49878C" wp14:editId="22707212">
                <wp:simplePos x="0" y="0"/>
                <wp:positionH relativeFrom="margin">
                  <wp:align>right</wp:align>
                </wp:positionH>
                <wp:positionV relativeFrom="paragraph">
                  <wp:posOffset>356870</wp:posOffset>
                </wp:positionV>
                <wp:extent cx="6172200" cy="5762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6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254B" w:rsidRDefault="0013254B" w14:paraId="00F9A9BB" w14:textId="2B2CB3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434.8pt;margin-top:28.1pt;width:486pt;height:453.7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" w14:anchorId="3A49878C">
                <v:textbox>
                  <w:txbxContent>
                    <w:p w:rsidR="0013254B" w:rsidRDefault="0013254B" w14:paraId="00F9A9BB" w14:textId="2B2CB32E"/>
                  </w:txbxContent>
                </v:textbox>
                <w10:wrap type="square" anchorx="margin"/>
              </v:shape>
            </w:pict>
          </mc:Fallback>
        </mc:AlternateContent>
      </w:r>
      <w:r w:rsidRPr="6DFE56DB" w:rsidR="00290C0C">
        <w:t>The award</w:t>
      </w:r>
      <w:r w:rsidRPr="6DFE56DB" w:rsidR="00170CD5">
        <w:t xml:space="preserve"> </w:t>
      </w:r>
      <w:r w:rsidRPr="6DFE56DB" w:rsidR="00300BCF">
        <w:t>su</w:t>
      </w:r>
      <w:r w:rsidR="00300BCF">
        <w:t>bmission</w:t>
      </w:r>
      <w:r w:rsidRPr="6DFE56DB" w:rsidR="00300BCF">
        <w:t xml:space="preserve"> </w:t>
      </w:r>
      <w:r w:rsidRPr="6DFE56DB" w:rsidR="60A0BE51">
        <w:t>should not</w:t>
      </w:r>
      <w:r w:rsidRPr="6DFE56DB" w:rsidR="00170CD5">
        <w:t xml:space="preserve"> exceed</w:t>
      </w:r>
      <w:r w:rsidR="00290C0C">
        <w:t xml:space="preserve"> </w:t>
      </w:r>
      <w:r w:rsidRPr="6DFE56DB" w:rsidR="00277EC5">
        <w:t>1</w:t>
      </w:r>
      <w:r w:rsidRPr="6DFE56DB" w:rsidR="3AB77B80">
        <w:t>,</w:t>
      </w:r>
      <w:r w:rsidRPr="6DFE56DB" w:rsidR="00277EC5">
        <w:t>000</w:t>
      </w:r>
      <w:r w:rsidRPr="6DFE56DB" w:rsidR="00170CD5">
        <w:t xml:space="preserve"> words. Please refer to the</w:t>
      </w:r>
      <w:r w:rsidRPr="6DFE56DB" w:rsidR="4EDEBBD0">
        <w:t xml:space="preserve"> ICE</w:t>
      </w:r>
      <w:r w:rsidR="009635BE">
        <w:t xml:space="preserve"> </w:t>
      </w:r>
      <w:r w:rsidRPr="6DFE56DB" w:rsidR="00170CD5">
        <w:t xml:space="preserve">West Midlands </w:t>
      </w:r>
      <w:r>
        <w:rPr>
          <w:szCs w:val="18"/>
        </w:rPr>
        <w:t>‘</w:t>
      </w:r>
      <w:r w:rsidRPr="6DFE56DB" w:rsidR="00170CD5">
        <w:t>Call for Entries</w:t>
      </w:r>
      <w:r>
        <w:rPr>
          <w:szCs w:val="18"/>
        </w:rPr>
        <w:t xml:space="preserve">’ </w:t>
      </w:r>
      <w:r w:rsidRPr="6DFE56DB" w:rsidR="00C14F7C">
        <w:t>brochure</w:t>
      </w:r>
      <w:r w:rsidRPr="6DFE56DB">
        <w:t xml:space="preserve">, in particular </w:t>
      </w:r>
      <w:r w:rsidRPr="6DFE56DB" w:rsidR="00BC73B9">
        <w:t xml:space="preserve">the </w:t>
      </w:r>
      <w:r w:rsidRPr="00300BCF" w:rsidR="00BC73B9">
        <w:rPr>
          <w:b/>
          <w:bCs/>
        </w:rPr>
        <w:t>judging</w:t>
      </w:r>
      <w:r w:rsidRPr="00300BCF" w:rsidR="00170CD5">
        <w:rPr>
          <w:b/>
          <w:bCs/>
        </w:rPr>
        <w:t xml:space="preserve"> criteria</w:t>
      </w:r>
      <w:r w:rsidRPr="6DFE56DB" w:rsidR="00170CD5">
        <w:t xml:space="preserve"> to ensure all criteria are covered in your submission.</w:t>
      </w:r>
      <w:r w:rsidR="00501682">
        <w:t xml:space="preserve"> </w:t>
      </w:r>
    </w:p>
    <w:p w:rsidR="00170CD5" w:rsidP="00170CD5" w:rsidRDefault="00170CD5" w14:paraId="41292822" w14:textId="77777777">
      <w:pPr>
        <w:rPr>
          <w:szCs w:val="18"/>
        </w:rPr>
      </w:pPr>
    </w:p>
    <w:p w:rsidR="00170CD5" w:rsidP="00170CD5" w:rsidRDefault="00170CD5" w14:paraId="62F57192" w14:textId="62AD7B72">
      <w:pPr>
        <w:rPr>
          <w:szCs w:val="18"/>
        </w:rPr>
      </w:pPr>
    </w:p>
    <w:sectPr w:rsidR="00170CD5" w:rsidSect="000F6B1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0" w:h="16820" w:orient="portrait"/>
      <w:pgMar w:top="3261" w:right="1440" w:bottom="1843" w:left="709" w:header="0" w:footer="2211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00D0" w:rsidP="00855982" w:rsidRDefault="00DC00D0" w14:paraId="454D2CB9" w14:textId="77777777">
      <w:pPr>
        <w:spacing w:after="0" w:line="240" w:lineRule="auto"/>
      </w:pPr>
      <w:r>
        <w:separator/>
      </w:r>
    </w:p>
  </w:endnote>
  <w:endnote w:type="continuationSeparator" w:id="0">
    <w:p w:rsidR="00DC00D0" w:rsidP="00855982" w:rsidRDefault="00DC00D0" w14:paraId="35DF8EF7" w14:textId="77777777">
      <w:pPr>
        <w:spacing w:after="0" w:line="240" w:lineRule="auto"/>
      </w:pPr>
      <w:r>
        <w:continuationSeparator/>
      </w:r>
    </w:p>
  </w:endnote>
  <w:endnote w:type="continuationNotice" w:id="1">
    <w:p w:rsidR="00DC00D0" w:rsidRDefault="00DC00D0" w14:paraId="29376A1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altName w:val="Calibr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3D60" w:rsidP="00145ED1" w:rsidRDefault="00613D60" w14:paraId="1BE45B3A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3D60" w:rsidP="00C972F4" w:rsidRDefault="00613D60" w14:paraId="228C7F50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972F4" w:rsidR="00613D60" w:rsidP="00C972F4" w:rsidRDefault="00613D60" w14:paraId="3A0C92A1" w14:textId="77777777">
    <w:pPr>
      <w:pStyle w:val="Footer"/>
      <w:framePr w:h="518" w:wrap="around" w:hAnchor="margin" w:vAnchor="text" w:y="1840" w:hRule="exact"/>
      <w:rPr>
        <w:rStyle w:val="PageNumber"/>
        <w:color w:val="FFFFFF" w:themeColor="background1"/>
      </w:rPr>
    </w:pPr>
    <w:r w:rsidRPr="00C972F4">
      <w:rPr>
        <w:rStyle w:val="PageNumber"/>
        <w:color w:val="FFFFFF" w:themeColor="background1"/>
      </w:rPr>
      <w:fldChar w:fldCharType="begin"/>
    </w:r>
    <w:r w:rsidRPr="00C972F4">
      <w:rPr>
        <w:rStyle w:val="PageNumber"/>
        <w:color w:val="FFFFFF" w:themeColor="background1"/>
      </w:rPr>
      <w:instrText xml:space="preserve">PAGE  </w:instrText>
    </w:r>
    <w:r w:rsidRPr="00C972F4">
      <w:rPr>
        <w:rStyle w:val="PageNumber"/>
        <w:color w:val="FFFFFF" w:themeColor="background1"/>
      </w:rPr>
      <w:fldChar w:fldCharType="separate"/>
    </w:r>
    <w:r w:rsidR="001B3039">
      <w:rPr>
        <w:rStyle w:val="PageNumber"/>
        <w:noProof/>
        <w:color w:val="FFFFFF" w:themeColor="background1"/>
      </w:rPr>
      <w:t>2</w:t>
    </w:r>
    <w:r w:rsidRPr="00C972F4">
      <w:rPr>
        <w:rStyle w:val="PageNumber"/>
        <w:color w:val="FFFFFF" w:themeColor="background1"/>
      </w:rPr>
      <w:fldChar w:fldCharType="end"/>
    </w:r>
  </w:p>
  <w:p w:rsidR="00613D60" w:rsidP="00C972F4" w:rsidRDefault="00FA05BE" w14:paraId="0F620D2D" w14:textId="77777777">
    <w:pPr>
      <w:pStyle w:val="Footer"/>
      <w:ind w:firstLine="360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559390C7" wp14:editId="09DD4C7A">
          <wp:simplePos x="0" y="0"/>
          <wp:positionH relativeFrom="margin">
            <wp:posOffset>-769620</wp:posOffset>
          </wp:positionH>
          <wp:positionV relativeFrom="margin">
            <wp:posOffset>8063230</wp:posOffset>
          </wp:positionV>
          <wp:extent cx="9349105" cy="581025"/>
          <wp:effectExtent l="0" t="0" r="0" b="9525"/>
          <wp:wrapSquare wrapText="bothSides"/>
          <wp:docPr id="26" name="Picture 26" descr="A picture containing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ooter.jpg"/>
                  <pic:cNvPicPr/>
                </pic:nvPicPr>
                <pic:blipFill rotWithShape="1">
                  <a:blip r:embed="rId1"/>
                  <a:srcRect r="-14398"/>
                  <a:stretch/>
                </pic:blipFill>
                <pic:spPr>
                  <a:xfrm>
                    <a:off x="0" y="0"/>
                    <a:ext cx="934910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CA0E5D9" wp14:editId="339E870F">
              <wp:simplePos x="0" y="0"/>
              <wp:positionH relativeFrom="column">
                <wp:posOffset>4457700</wp:posOffset>
              </wp:positionH>
              <wp:positionV relativeFrom="paragraph">
                <wp:posOffset>1027430</wp:posOffset>
              </wp:positionV>
              <wp:extent cx="2505710" cy="457200"/>
              <wp:effectExtent l="0" t="0" r="0" b="0"/>
              <wp:wrapNone/>
              <wp:docPr id="5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7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77136" w:rsidR="00613D60" w:rsidP="00377136" w:rsidRDefault="00613D60" w14:paraId="363F1725" w14:textId="77777777">
                          <w:pPr>
                            <w:spacing w:after="0" w:line="264" w:lineRule="auto"/>
                            <w:rPr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377136">
                            <w:rPr>
                              <w:color w:val="FFFFFF" w:themeColor="background1"/>
                              <w:sz w:val="14"/>
                              <w:szCs w:val="14"/>
                              <w:lang w:eastAsia="en-US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:rsidRPr="0007307D" w:rsidR="00613D60" w:rsidP="00EA6826" w:rsidRDefault="00613D60" w14:paraId="2D67A3F6" w14:textId="77777777">
                          <w:pPr>
                            <w:spacing w:after="0"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2AE28F0F">
            <v:shapetype id="_x0000_t202" coordsize="21600,21600" o:spt="202" path="m,l,21600r21600,l21600,xe" w14:anchorId="2CA0E5D9">
              <v:stroke joinstyle="miter"/>
              <v:path gradientshapeok="t" o:connecttype="rect"/>
            </v:shapetype>
            <v:shape id="Text Box 25" style="position:absolute;left:0;text-align:left;margin-left:351pt;margin-top:80.9pt;width:197.3pt;height:3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">
              <v:textbox inset=",7.2pt,,7.2pt">
                <w:txbxContent>
                  <w:p w:rsidRPr="00377136" w:rsidR="00613D60" w:rsidP="00377136" w:rsidRDefault="00613D60" w14:paraId="447BA54D" w14:textId="77777777">
                    <w:pPr>
                      <w:spacing w:after="0" w:line="264" w:lineRule="auto"/>
                      <w:rPr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377136">
                      <w:rPr>
                        <w:color w:val="FFFFFF" w:themeColor="background1"/>
                        <w:sz w:val="14"/>
                        <w:szCs w:val="14"/>
                        <w:lang w:eastAsia="en-US"/>
                      </w:rPr>
                      <w:t>Institution of Civil Engineers is a Registered Charity in England &amp; Wales (no 210252) and Scotland (SC038629)</w:t>
                    </w:r>
                  </w:p>
                  <w:p w:rsidRPr="0007307D" w:rsidR="00613D60" w:rsidP="00EA6826" w:rsidRDefault="00613D60" w14:paraId="5DAB6C7B" w14:textId="77777777">
                    <w:pPr>
                      <w:spacing w:after="0"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613D6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63B01108" wp14:editId="748A3DCA">
              <wp:simplePos x="0" y="0"/>
              <wp:positionH relativeFrom="column">
                <wp:posOffset>334010</wp:posOffset>
              </wp:positionH>
              <wp:positionV relativeFrom="paragraph">
                <wp:posOffset>1096010</wp:posOffset>
              </wp:positionV>
              <wp:extent cx="3429000" cy="342900"/>
              <wp:effectExtent l="0" t="0" r="0" b="0"/>
              <wp:wrapNone/>
              <wp:docPr id="5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="00D345B1" w:rsidP="00EA6826" w:rsidRDefault="00170CD5" w14:paraId="1243D159" w14:textId="24665690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ICE West Midlands Awards 202</w:t>
                          </w:r>
                          <w:r w:rsidR="002A06C0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7</w:t>
                          </w:r>
                        </w:p>
                        <w:p w:rsidRPr="003D4B2C" w:rsidR="00613D60" w:rsidP="00EA6826" w:rsidRDefault="00170CD5" w14:paraId="4415D070" w14:textId="7307EE0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– Entry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38D31ED1">
            <v:shape id="Text Box 21" style="position:absolute;left:0;text-align:left;margin-left:26.3pt;margin-top:86.3pt;width:270pt;height:2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" w14:anchorId="63B01108">
              <v:textbox inset=",7.2pt,,7.2pt">
                <w:txbxContent>
                  <w:p w:rsidR="00D345B1" w:rsidP="00EA6826" w:rsidRDefault="00170CD5" w14:paraId="2FBB6003" w14:textId="24665690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ICE West Midlands Awards 202</w:t>
                    </w:r>
                    <w:r w:rsidR="002A06C0">
                      <w:rPr>
                        <w:color w:val="FFFFFF" w:themeColor="background1"/>
                        <w:sz w:val="16"/>
                        <w:szCs w:val="16"/>
                      </w:rPr>
                      <w:t>7</w:t>
                    </w:r>
                  </w:p>
                  <w:p w:rsidRPr="003D4B2C" w:rsidR="00613D60" w:rsidP="00EA6826" w:rsidRDefault="00170CD5" w14:paraId="1776D652" w14:textId="7307EE0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 xml:space="preserve"> – Entry Form</w:t>
                    </w:r>
                  </w:p>
                </w:txbxContent>
              </v:textbox>
            </v:shape>
          </w:pict>
        </mc:Fallback>
      </mc:AlternateContent>
    </w:r>
    <w:r w:rsidR="00613D60">
      <w:rPr>
        <w:noProof/>
        <w:lang w:eastAsia="en-US"/>
      </w:rPr>
      <w:drawing>
        <wp:anchor distT="0" distB="0" distL="114300" distR="114300" simplePos="0" relativeHeight="251658246" behindDoc="0" locked="0" layoutInCell="1" allowOverlap="1" wp14:anchorId="58837F5B" wp14:editId="75879448">
          <wp:simplePos x="0" y="0"/>
          <wp:positionH relativeFrom="column">
            <wp:posOffset>5706533</wp:posOffset>
          </wp:positionH>
          <wp:positionV relativeFrom="paragraph">
            <wp:posOffset>-1236345</wp:posOffset>
          </wp:positionV>
          <wp:extent cx="1635760" cy="2191385"/>
          <wp:effectExtent l="0" t="0" r="2540" b="0"/>
          <wp:wrapNone/>
          <wp:docPr id="1120" name="Picture 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3D4B2C" w:rsidR="00613D60" w:rsidP="003D4B2C" w:rsidRDefault="00613D60" w14:paraId="71FD0ABA" w14:textId="77777777">
    <w:pPr>
      <w:pStyle w:val="Footer"/>
      <w:framePr w:w="363" w:h="247" w:wrap="around" w:hAnchor="page" w:vAnchor="text" w:x="710" w:y="1860" w:hRule="exact"/>
      <w:rPr>
        <w:rStyle w:val="PageNumber"/>
        <w:color w:val="FFFFFF" w:themeColor="background1"/>
      </w:rPr>
    </w:pPr>
    <w:r w:rsidRPr="003D4B2C">
      <w:rPr>
        <w:rStyle w:val="PageNumber"/>
        <w:color w:val="FFFFFF" w:themeColor="background1"/>
      </w:rPr>
      <w:fldChar w:fldCharType="begin"/>
    </w:r>
    <w:r w:rsidRPr="003D4B2C">
      <w:rPr>
        <w:rStyle w:val="PageNumber"/>
        <w:color w:val="FFFFFF" w:themeColor="background1"/>
      </w:rPr>
      <w:instrText xml:space="preserve">PAGE  </w:instrText>
    </w:r>
    <w:r w:rsidRPr="003D4B2C">
      <w:rPr>
        <w:rStyle w:val="PageNumber"/>
        <w:color w:val="FFFFFF" w:themeColor="background1"/>
      </w:rPr>
      <w:fldChar w:fldCharType="separate"/>
    </w:r>
    <w:r w:rsidR="001B3039">
      <w:rPr>
        <w:rStyle w:val="PageNumber"/>
        <w:noProof/>
        <w:color w:val="FFFFFF" w:themeColor="background1"/>
      </w:rPr>
      <w:t>1</w:t>
    </w:r>
    <w:r w:rsidRPr="003D4B2C">
      <w:rPr>
        <w:rStyle w:val="PageNumber"/>
        <w:color w:val="FFFFFF" w:themeColor="background1"/>
      </w:rPr>
      <w:fldChar w:fldCharType="end"/>
    </w:r>
  </w:p>
  <w:p w:rsidR="00613D60" w:rsidP="003D4B2C" w:rsidRDefault="00613D60" w14:paraId="139183E0" w14:textId="77777777">
    <w:pPr>
      <w:pStyle w:val="Footer"/>
      <w:ind w:firstLine="36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4D3313AC" wp14:editId="3B867A96">
              <wp:simplePos x="0" y="0"/>
              <wp:positionH relativeFrom="column">
                <wp:posOffset>4457700</wp:posOffset>
              </wp:positionH>
              <wp:positionV relativeFrom="paragraph">
                <wp:posOffset>1035685</wp:posOffset>
              </wp:positionV>
              <wp:extent cx="2505075" cy="457200"/>
              <wp:effectExtent l="0" t="0" r="0" b="0"/>
              <wp:wrapNone/>
              <wp:docPr id="58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77136" w:rsidR="00613D60" w:rsidP="00EA6826" w:rsidRDefault="00613D60" w14:paraId="6E38A408" w14:textId="77777777">
                          <w:pPr>
                            <w:spacing w:after="0" w:line="264" w:lineRule="auto"/>
                            <w:rPr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377136">
                            <w:rPr>
                              <w:color w:val="FFFFFF" w:themeColor="background1"/>
                              <w:sz w:val="14"/>
                              <w:szCs w:val="14"/>
                              <w:lang w:eastAsia="en-US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 w14:anchorId="2035F2F4">
            <v:shapetype id="_x0000_t202" coordsize="21600,21600" o:spt="202" path="m,l,21600r21600,l21600,xe" w14:anchorId="4D3313AC">
              <v:stroke joinstyle="miter"/>
              <v:path gradientshapeok="t" o:connecttype="rect"/>
            </v:shapetype>
            <v:shape id="_x0000_s1034" style="position:absolute;left:0;text-align:left;margin-left:351pt;margin-top:81.55pt;width:197.25pt;height:3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">
              <v:textbox inset=",7.2pt,,7.2pt">
                <w:txbxContent>
                  <w:p w:rsidRPr="00377136" w:rsidR="00613D60" w:rsidP="00EA6826" w:rsidRDefault="00613D60" w14:paraId="0F26022F" w14:textId="77777777">
                    <w:pPr>
                      <w:spacing w:after="0" w:line="264" w:lineRule="auto"/>
                      <w:rPr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377136">
                      <w:rPr>
                        <w:color w:val="FFFFFF" w:themeColor="background1"/>
                        <w:sz w:val="14"/>
                        <w:szCs w:val="14"/>
                        <w:lang w:eastAsia="en-US"/>
                      </w:rPr>
                      <w:t>Institution of Civil Engineers is a Registered Charity in England &amp; Wales (no 210252) and Scotland (SC038629)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3119AE46" wp14:editId="413F8ED8">
              <wp:simplePos x="0" y="0"/>
              <wp:positionH relativeFrom="column">
                <wp:posOffset>333375</wp:posOffset>
              </wp:positionH>
              <wp:positionV relativeFrom="paragraph">
                <wp:posOffset>1129665</wp:posOffset>
              </wp:positionV>
              <wp:extent cx="3429000" cy="342900"/>
              <wp:effectExtent l="0" t="0" r="0" b="0"/>
              <wp:wrapNone/>
              <wp:docPr id="57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Pr="003D4B2C" w:rsidR="00613D60" w:rsidP="00EA6826" w:rsidRDefault="00613D60" w14:paraId="4102DBD0" w14:textId="77777777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3D4B2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Document Title –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Edit in footer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 w14:anchorId="777F90C9">
            <v:shape id="_x0000_s1035" style="position:absolute;left:0;text-align:left;margin-left:26.25pt;margin-top:88.95pt;width:270pt;height:2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" w14:anchorId="3119AE46">
              <v:textbox inset=",7.2pt,,7.2pt">
                <w:txbxContent>
                  <w:p w:rsidRPr="003D4B2C" w:rsidR="00613D60" w:rsidP="00EA6826" w:rsidRDefault="00613D60" w14:paraId="55DE8615" w14:textId="77777777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3D4B2C">
                      <w:rPr>
                        <w:color w:val="FFFFFF" w:themeColor="background1"/>
                        <w:sz w:val="16"/>
                        <w:szCs w:val="16"/>
                      </w:rPr>
                      <w:t xml:space="preserve">Document Title –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Edit in footer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9" behindDoc="0" locked="0" layoutInCell="1" allowOverlap="1" wp14:anchorId="3E57BF06" wp14:editId="474818C1">
          <wp:simplePos x="0" y="0"/>
          <wp:positionH relativeFrom="column">
            <wp:posOffset>5705475</wp:posOffset>
          </wp:positionH>
          <wp:positionV relativeFrom="paragraph">
            <wp:posOffset>-1227455</wp:posOffset>
          </wp:positionV>
          <wp:extent cx="1635760" cy="2191385"/>
          <wp:effectExtent l="0" t="0" r="0" b="0"/>
          <wp:wrapNone/>
          <wp:docPr id="113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50" behindDoc="1" locked="0" layoutInCell="1" allowOverlap="1" wp14:anchorId="33EA7A35" wp14:editId="455F11C7">
          <wp:simplePos x="0" y="0"/>
          <wp:positionH relativeFrom="column">
            <wp:posOffset>-495935</wp:posOffset>
          </wp:positionH>
          <wp:positionV relativeFrom="paragraph">
            <wp:posOffset>955040</wp:posOffset>
          </wp:positionV>
          <wp:extent cx="7886700" cy="570865"/>
          <wp:effectExtent l="0" t="0" r="12700" b="0"/>
          <wp:wrapNone/>
          <wp:docPr id="1132" name="Picture 1132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6B39E6EB" wp14:editId="275CA73B">
              <wp:simplePos x="0" y="0"/>
              <wp:positionH relativeFrom="column">
                <wp:posOffset>353060</wp:posOffset>
              </wp:positionH>
              <wp:positionV relativeFrom="paragraph">
                <wp:posOffset>10267950</wp:posOffset>
              </wp:positionV>
              <wp:extent cx="6761480" cy="369570"/>
              <wp:effectExtent l="3175" t="0" r="4445" b="4445"/>
              <wp:wrapNone/>
              <wp:docPr id="9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1480" cy="369570"/>
                        <a:chOff x="457200" y="162263"/>
                        <a:chExt cx="6761454" cy="36929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57200" y="185057"/>
                          <a:ext cx="3132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23A18578" w14:textId="77777777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begin"/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instrText xml:space="preserve"> PAGE   \* MERGEFORMAT </w:instrText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separate"/>
                            </w:r>
                            <w:r w:rsidR="001B3039">
                              <w:rPr>
                                <w:b/>
                                <w:noProof/>
                                <w:color w:val="FFFFFF"/>
                              </w:rPr>
                              <w:t>1</w:t>
                            </w:r>
                            <w:r w:rsidRPr="005701B2">
                              <w:rPr>
                                <w:b/>
                                <w:noProof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81743" y="185057"/>
                          <a:ext cx="25236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1A49D38E" w14:textId="77777777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t>Document title (edit in footer)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957263" y="162263"/>
                          <a:ext cx="3261391" cy="369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701B2" w:rsidR="00613D60" w:rsidP="005701B2" w:rsidRDefault="00613D60" w14:paraId="7767EF22" w14:textId="77777777">
                            <w:pPr>
                              <w:spacing w:line="264" w:lineRule="aut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Registered charity number 210252</w:t>
                            </w:r>
                          </w:p>
                          <w:p w:rsidRPr="005701B2" w:rsidR="00613D60" w:rsidP="005701B2" w:rsidRDefault="00613D60" w14:paraId="694DE93B" w14:textId="77777777">
                            <w:pPr>
                              <w:spacing w:line="264" w:lineRule="auto"/>
                              <w:rPr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Charity registered in Scotland number SC038629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 w14:anchorId="6AF2E5C4">
            <v:group id="_x0000_s1036" style="position:absolute;left:0;text-align:left;margin-left:27.8pt;margin-top:808.5pt;width:532.4pt;height:29.1pt;z-index:251658253;mso-width-relative:margin;mso-height-relative:margin" coordsize="67614,3692" coordorigin="4572,1622" w14:anchorId="6B39E6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">
              <v:shape id="_x0000_s1037" style="position:absolute;left:4572;top:1850;width:3132;height:2484;visibility:visible;mso-wrap-style:square;v-text-anchor:top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>
                <v:textbox inset="0,0,0,0">
                  <w:txbxContent>
                    <w:p w:rsidRPr="005701B2" w:rsidR="00613D60" w:rsidP="005701B2" w:rsidRDefault="00613D60" w14:paraId="324AAD8A" w14:textId="77777777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fldChar w:fldCharType="begin"/>
                      </w:r>
                      <w:r w:rsidRPr="005701B2">
                        <w:rPr>
                          <w:b/>
                          <w:color w:val="FFFFFF"/>
                        </w:rPr>
                        <w:instrText xml:space="preserve"> PAGE   \* MERGEFORMAT </w:instrText>
                      </w:r>
                      <w:r w:rsidRPr="005701B2">
                        <w:rPr>
                          <w:b/>
                          <w:color w:val="FFFFFF"/>
                        </w:rPr>
                        <w:fldChar w:fldCharType="separate"/>
                      </w:r>
                      <w:r w:rsidR="001B3039">
                        <w:rPr>
                          <w:b/>
                          <w:noProof/>
                          <w:color w:val="FFFFFF"/>
                        </w:rPr>
                        <w:t>1</w:t>
                      </w:r>
                      <w:r w:rsidRPr="005701B2">
                        <w:rPr>
                          <w:b/>
                          <w:noProof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v:shape id="Text Box 11" style="position:absolute;left:8817;top:1850;width:25236;height:2484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>
                <v:textbox inset="0,0,0,0">
                  <w:txbxContent>
                    <w:p w:rsidRPr="005701B2" w:rsidR="00613D60" w:rsidP="005701B2" w:rsidRDefault="00613D60" w14:paraId="6CEF42FD" w14:textId="77777777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t>Document title (edit in footer)</w:t>
                      </w:r>
                    </w:p>
                  </w:txbxContent>
                </v:textbox>
              </v:shape>
              <v:shape id="Text Box 3" style="position:absolute;left:39572;top:1622;width:32614;height:3693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>
                <v:textbox inset="0,0,0,0">
                  <w:txbxContent>
                    <w:p w:rsidRPr="005701B2" w:rsidR="00613D60" w:rsidP="005701B2" w:rsidRDefault="00613D60" w14:paraId="7DEE8BFB" w14:textId="77777777">
                      <w:pPr>
                        <w:spacing w:line="264" w:lineRule="aut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Registered charity number 210252</w:t>
                      </w:r>
                    </w:p>
                    <w:p w:rsidRPr="005701B2" w:rsidR="00613D60" w:rsidP="005701B2" w:rsidRDefault="00613D60" w14:paraId="4069228A" w14:textId="77777777">
                      <w:pPr>
                        <w:spacing w:line="264" w:lineRule="auto"/>
                        <w:rPr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Charity registered in Scotland number SC038629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4" behindDoc="0" locked="0" layoutInCell="1" allowOverlap="1" wp14:anchorId="28883E9A" wp14:editId="0DD66E51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13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43" behindDoc="0" locked="0" layoutInCell="1" allowOverlap="1" wp14:anchorId="7652E121" wp14:editId="6493A8AB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134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242" behindDoc="0" locked="0" layoutInCell="1" allowOverlap="1" wp14:anchorId="0FBAA7BA" wp14:editId="06C14ADD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135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00D0" w:rsidP="00855982" w:rsidRDefault="00DC00D0" w14:paraId="56AFC1FB" w14:textId="77777777">
      <w:pPr>
        <w:spacing w:after="0" w:line="240" w:lineRule="auto"/>
      </w:pPr>
      <w:r>
        <w:separator/>
      </w:r>
    </w:p>
  </w:footnote>
  <w:footnote w:type="continuationSeparator" w:id="0">
    <w:p w:rsidR="00DC00D0" w:rsidP="00855982" w:rsidRDefault="00DC00D0" w14:paraId="49D92F34" w14:textId="77777777">
      <w:pPr>
        <w:spacing w:after="0" w:line="240" w:lineRule="auto"/>
      </w:pPr>
      <w:r>
        <w:continuationSeparator/>
      </w:r>
    </w:p>
  </w:footnote>
  <w:footnote w:type="continuationNotice" w:id="1">
    <w:p w:rsidR="00DC00D0" w:rsidRDefault="00DC00D0" w14:paraId="6821FC9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06C0" w:rsidRDefault="002A06C0" w14:paraId="3AFE31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3D60" w:rsidRDefault="00343D3F" w14:paraId="0D10FC2B" w14:textId="112C9ADC">
    <w:pPr>
      <w:pStyle w:val="Header"/>
      <w:rPr>
        <w:noProof/>
      </w:rPr>
    </w:pPr>
    <w:r>
      <w:rPr>
        <w:noProof/>
      </w:rPr>
      <w:drawing>
        <wp:inline distT="0" distB="0" distL="0" distR="0" wp14:anchorId="79433F4E" wp14:editId="450F48F7">
          <wp:extent cx="3192780" cy="1556385"/>
          <wp:effectExtent l="0" t="0" r="7620" b="571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3" r="93"/>
                  <a:stretch>
                    <a:fillRect/>
                  </a:stretch>
                </pic:blipFill>
                <pic:spPr bwMode="auto">
                  <a:xfrm>
                    <a:off x="0" y="0"/>
                    <a:ext cx="3192780" cy="1556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613D60" w:rsidRDefault="00613D60" w14:paraId="17D576EB" w14:textId="77777777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669158A" wp14:editId="786C1E54">
              <wp:simplePos x="0" y="0"/>
              <wp:positionH relativeFrom="column">
                <wp:posOffset>4000500</wp:posOffset>
              </wp:positionH>
              <wp:positionV relativeFrom="paragraph">
                <wp:posOffset>241935</wp:posOffset>
              </wp:positionV>
              <wp:extent cx="297815" cy="314325"/>
              <wp:effectExtent l="5715" t="635" r="1270" b="2540"/>
              <wp:wrapSquare wrapText="bothSides"/>
              <wp:docPr id="27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3A344A" w:rsidR="00613D60" w:rsidP="00A43CE4" w:rsidRDefault="00613D60" w14:paraId="66CA651B" w14:textId="77777777">
                          <w:pPr>
                            <w:pStyle w:val="Header"/>
                            <w:rPr>
                              <w:noProof/>
                              <w:lang w:eastAsia="en-US"/>
                            </w:rPr>
                          </w:pPr>
                        </w:p>
                      </w:txbxContent>
                    </wps:txbx>
                    <wps:bodyPr rot="0" vert="horz" wrap="none" lIns="91440" tIns="91440" rIns="91440" bIns="9144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 w14:anchorId="60A9A311">
            <v:shapetype id="_x0000_t202" coordsize="21600,21600" o:spt="202" path="m,l,21600r21600,l21600,xe" w14:anchorId="3669158A">
              <v:stroke joinstyle="miter"/>
              <v:path gradientshapeok="t" o:connecttype="rect"/>
            </v:shapetype>
            <v:shape id="Text Box 20" style="position:absolute;margin-left:315pt;margin-top:19.05pt;width:23.45pt;height:24.75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">
              <v:textbox style="mso-fit-shape-to-text:t" inset=",7.2pt,,7.2pt">
                <w:txbxContent>
                  <w:p w:rsidRPr="003A344A" w:rsidR="00613D60" w:rsidP="00A43CE4" w:rsidRDefault="00613D60" w14:paraId="0A37501D" w14:textId="77777777">
                    <w:pPr>
                      <w:pStyle w:val="Header"/>
                      <w:rPr>
                        <w:noProof/>
                        <w:lang w:eastAsia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8241" behindDoc="1" locked="0" layoutInCell="1" allowOverlap="1" wp14:anchorId="66D47C7E" wp14:editId="00B8D0E8">
          <wp:simplePos x="0" y="0"/>
          <wp:positionH relativeFrom="column">
            <wp:posOffset>0</wp:posOffset>
          </wp:positionH>
          <wp:positionV relativeFrom="paragraph">
            <wp:posOffset>-487680</wp:posOffset>
          </wp:positionV>
          <wp:extent cx="1258570" cy="1297940"/>
          <wp:effectExtent l="0" t="0" r="11430" b="0"/>
          <wp:wrapNone/>
          <wp:docPr id="1130" name="Picture 1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1297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600624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42467A"/>
    <w:multiLevelType w:val="multilevel"/>
    <w:tmpl w:val="32C64BC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B086CC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4F504B6"/>
    <w:multiLevelType w:val="hybridMultilevel"/>
    <w:tmpl w:val="E7BCA6F8"/>
    <w:lvl w:ilvl="0" w:tplc="AC687CB0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SimSu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6133423"/>
    <w:multiLevelType w:val="hybridMultilevel"/>
    <w:tmpl w:val="E05A88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C7373D"/>
    <w:multiLevelType w:val="multilevel"/>
    <w:tmpl w:val="79A0778C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3F0E4160"/>
    <w:multiLevelType w:val="multilevel"/>
    <w:tmpl w:val="4B30CC6A"/>
    <w:styleLink w:val="Style1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3F9A3F7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E92FDD"/>
    <w:multiLevelType w:val="multilevel"/>
    <w:tmpl w:val="FA066D26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4" w15:restartNumberingAfterBreak="0">
    <w:nsid w:val="4E403804"/>
    <w:multiLevelType w:val="multilevel"/>
    <w:tmpl w:val="4B30CC6A"/>
    <w:numStyleLink w:val="Style1"/>
  </w:abstractNum>
  <w:abstractNum w:abstractNumId="25" w15:restartNumberingAfterBreak="0">
    <w:nsid w:val="52C05790"/>
    <w:multiLevelType w:val="hybridMultilevel"/>
    <w:tmpl w:val="5C742E02"/>
    <w:lvl w:ilvl="0" w:tplc="CE366216">
      <w:start w:val="1"/>
      <w:numFmt w:val="bullet"/>
      <w:pStyle w:val="BulletList"/>
      <w:lvlText w:val="•"/>
      <w:lvlJc w:val="left"/>
      <w:pPr>
        <w:ind w:left="36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6" w15:restartNumberingAfterBreak="0">
    <w:nsid w:val="6A1E3F76"/>
    <w:multiLevelType w:val="hybridMultilevel"/>
    <w:tmpl w:val="DAA460F0"/>
    <w:lvl w:ilvl="0" w:tplc="45261DD4">
      <w:start w:val="1"/>
      <w:numFmt w:val="bullet"/>
      <w:pStyle w:val="BulletList2"/>
      <w:lvlText w:val="-"/>
      <w:lvlJc w:val="left"/>
      <w:pPr>
        <w:ind w:left="717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7" w15:restartNumberingAfterBreak="0">
    <w:nsid w:val="6E32532E"/>
    <w:multiLevelType w:val="multilevel"/>
    <w:tmpl w:val="4B30CC6A"/>
    <w:lvl w:ilvl="0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8" w15:restartNumberingAfterBreak="0">
    <w:nsid w:val="76C94389"/>
    <w:multiLevelType w:val="hybridMultilevel"/>
    <w:tmpl w:val="4B30CC6A"/>
    <w:lvl w:ilvl="0" w:tplc="86CEF06C">
      <w:start w:val="1"/>
      <w:numFmt w:val="bullet"/>
      <w:lvlText w:val=""/>
      <w:lvlJc w:val="left"/>
      <w:pPr>
        <w:ind w:left="720" w:hanging="360"/>
      </w:pPr>
      <w:rPr>
        <w:rFonts w:hint="default" w:ascii="Zapf Dingbats" w:hAnsi="Zapf Dingbat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678724756">
    <w:abstractNumId w:val="15"/>
  </w:num>
  <w:num w:numId="2" w16cid:durableId="13156008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687573">
    <w:abstractNumId w:val="15"/>
  </w:num>
  <w:num w:numId="4" w16cid:durableId="866797653">
    <w:abstractNumId w:val="15"/>
  </w:num>
  <w:num w:numId="5" w16cid:durableId="702364495">
    <w:abstractNumId w:val="15"/>
  </w:num>
  <w:num w:numId="6" w16cid:durableId="1915436215">
    <w:abstractNumId w:val="15"/>
  </w:num>
  <w:num w:numId="7" w16cid:durableId="348872561">
    <w:abstractNumId w:val="15"/>
  </w:num>
  <w:num w:numId="8" w16cid:durableId="1933666323">
    <w:abstractNumId w:val="15"/>
  </w:num>
  <w:num w:numId="9" w16cid:durableId="1398283007">
    <w:abstractNumId w:val="15"/>
  </w:num>
  <w:num w:numId="10" w16cid:durableId="150370407">
    <w:abstractNumId w:val="15"/>
  </w:num>
  <w:num w:numId="11" w16cid:durableId="2130006718">
    <w:abstractNumId w:val="15"/>
  </w:num>
  <w:num w:numId="12" w16cid:durableId="1479617072">
    <w:abstractNumId w:val="15"/>
  </w:num>
  <w:num w:numId="13" w16cid:durableId="444276269">
    <w:abstractNumId w:val="11"/>
  </w:num>
  <w:num w:numId="14" w16cid:durableId="1813019647">
    <w:abstractNumId w:val="22"/>
  </w:num>
  <w:num w:numId="15" w16cid:durableId="939264398">
    <w:abstractNumId w:val="12"/>
  </w:num>
  <w:num w:numId="16" w16cid:durableId="1761490228">
    <w:abstractNumId w:val="13"/>
  </w:num>
  <w:num w:numId="17" w16cid:durableId="810944141">
    <w:abstractNumId w:val="10"/>
  </w:num>
  <w:num w:numId="18" w16cid:durableId="258758454">
    <w:abstractNumId w:val="8"/>
  </w:num>
  <w:num w:numId="19" w16cid:durableId="68239341">
    <w:abstractNumId w:val="7"/>
  </w:num>
  <w:num w:numId="20" w16cid:durableId="111480592">
    <w:abstractNumId w:val="6"/>
  </w:num>
  <w:num w:numId="21" w16cid:durableId="925069938">
    <w:abstractNumId w:val="5"/>
  </w:num>
  <w:num w:numId="22" w16cid:durableId="784619943">
    <w:abstractNumId w:val="9"/>
  </w:num>
  <w:num w:numId="23" w16cid:durableId="1224024073">
    <w:abstractNumId w:val="4"/>
  </w:num>
  <w:num w:numId="24" w16cid:durableId="2114128201">
    <w:abstractNumId w:val="3"/>
  </w:num>
  <w:num w:numId="25" w16cid:durableId="1614092055">
    <w:abstractNumId w:val="2"/>
  </w:num>
  <w:num w:numId="26" w16cid:durableId="1384983558">
    <w:abstractNumId w:val="1"/>
  </w:num>
  <w:num w:numId="27" w16cid:durableId="1479957653">
    <w:abstractNumId w:val="14"/>
  </w:num>
  <w:num w:numId="28" w16cid:durableId="1031760787">
    <w:abstractNumId w:val="16"/>
  </w:num>
  <w:num w:numId="29" w16cid:durableId="1217279642">
    <w:abstractNumId w:val="21"/>
  </w:num>
  <w:num w:numId="30" w16cid:durableId="333187123">
    <w:abstractNumId w:val="0"/>
  </w:num>
  <w:num w:numId="31" w16cid:durableId="1323463892">
    <w:abstractNumId w:val="28"/>
  </w:num>
  <w:num w:numId="32" w16cid:durableId="2039112917">
    <w:abstractNumId w:val="27"/>
  </w:num>
  <w:num w:numId="33" w16cid:durableId="821195084">
    <w:abstractNumId w:val="20"/>
  </w:num>
  <w:num w:numId="34" w16cid:durableId="890339123">
    <w:abstractNumId w:val="24"/>
  </w:num>
  <w:num w:numId="35" w16cid:durableId="44379840">
    <w:abstractNumId w:val="26"/>
  </w:num>
  <w:num w:numId="36" w16cid:durableId="954825531">
    <w:abstractNumId w:val="25"/>
  </w:num>
  <w:num w:numId="37" w16cid:durableId="1401750038">
    <w:abstractNumId w:val="19"/>
  </w:num>
  <w:num w:numId="38" w16cid:durableId="67269242">
    <w:abstractNumId w:val="23"/>
  </w:num>
  <w:num w:numId="39" w16cid:durableId="1430003171">
    <w:abstractNumId w:val="17"/>
  </w:num>
  <w:num w:numId="40" w16cid:durableId="529874998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2B"/>
    <w:rsid w:val="000223BC"/>
    <w:rsid w:val="00034BDC"/>
    <w:rsid w:val="00037B8E"/>
    <w:rsid w:val="00050ABD"/>
    <w:rsid w:val="00056C52"/>
    <w:rsid w:val="0007307D"/>
    <w:rsid w:val="00076DCD"/>
    <w:rsid w:val="000778B4"/>
    <w:rsid w:val="000806AA"/>
    <w:rsid w:val="000821A1"/>
    <w:rsid w:val="000875EB"/>
    <w:rsid w:val="000A1034"/>
    <w:rsid w:val="000A1FE3"/>
    <w:rsid w:val="000B1E29"/>
    <w:rsid w:val="000D178F"/>
    <w:rsid w:val="000F2C01"/>
    <w:rsid w:val="000F6B1F"/>
    <w:rsid w:val="00106AF4"/>
    <w:rsid w:val="0013198C"/>
    <w:rsid w:val="0013254B"/>
    <w:rsid w:val="00140C66"/>
    <w:rsid w:val="00140C71"/>
    <w:rsid w:val="00145ED1"/>
    <w:rsid w:val="00170CD5"/>
    <w:rsid w:val="00175A07"/>
    <w:rsid w:val="0019050D"/>
    <w:rsid w:val="00190928"/>
    <w:rsid w:val="00191755"/>
    <w:rsid w:val="001A6098"/>
    <w:rsid w:val="001A6FDA"/>
    <w:rsid w:val="001A7691"/>
    <w:rsid w:val="001B3039"/>
    <w:rsid w:val="001D35FF"/>
    <w:rsid w:val="001D4362"/>
    <w:rsid w:val="001E0EF9"/>
    <w:rsid w:val="001E6182"/>
    <w:rsid w:val="00225E74"/>
    <w:rsid w:val="002368F0"/>
    <w:rsid w:val="00243CA4"/>
    <w:rsid w:val="0026527A"/>
    <w:rsid w:val="00274F81"/>
    <w:rsid w:val="00277EC5"/>
    <w:rsid w:val="002852D2"/>
    <w:rsid w:val="00286E4D"/>
    <w:rsid w:val="00290C0C"/>
    <w:rsid w:val="00296BAC"/>
    <w:rsid w:val="002A06C0"/>
    <w:rsid w:val="002B3A25"/>
    <w:rsid w:val="002D08E8"/>
    <w:rsid w:val="002D1D5C"/>
    <w:rsid w:val="002E45BA"/>
    <w:rsid w:val="00300BCF"/>
    <w:rsid w:val="00333417"/>
    <w:rsid w:val="003377A7"/>
    <w:rsid w:val="00343D3F"/>
    <w:rsid w:val="00352FD6"/>
    <w:rsid w:val="0035374B"/>
    <w:rsid w:val="0036090A"/>
    <w:rsid w:val="00370FC1"/>
    <w:rsid w:val="003761A3"/>
    <w:rsid w:val="00377136"/>
    <w:rsid w:val="003B59EC"/>
    <w:rsid w:val="003C69A9"/>
    <w:rsid w:val="003D4B2C"/>
    <w:rsid w:val="003D723C"/>
    <w:rsid w:val="00402234"/>
    <w:rsid w:val="00404971"/>
    <w:rsid w:val="0041590C"/>
    <w:rsid w:val="00420AD9"/>
    <w:rsid w:val="0042416E"/>
    <w:rsid w:val="004263F9"/>
    <w:rsid w:val="0042703C"/>
    <w:rsid w:val="00476311"/>
    <w:rsid w:val="00476976"/>
    <w:rsid w:val="00485218"/>
    <w:rsid w:val="0048744A"/>
    <w:rsid w:val="004916B7"/>
    <w:rsid w:val="004A5E2F"/>
    <w:rsid w:val="004B0B2B"/>
    <w:rsid w:val="004B76D3"/>
    <w:rsid w:val="004F3C71"/>
    <w:rsid w:val="004F4D17"/>
    <w:rsid w:val="00500F12"/>
    <w:rsid w:val="00501682"/>
    <w:rsid w:val="005018E8"/>
    <w:rsid w:val="00503048"/>
    <w:rsid w:val="00514AC2"/>
    <w:rsid w:val="005269D2"/>
    <w:rsid w:val="00531CA6"/>
    <w:rsid w:val="00534A6F"/>
    <w:rsid w:val="00534F4F"/>
    <w:rsid w:val="0054493F"/>
    <w:rsid w:val="005578A9"/>
    <w:rsid w:val="005701B2"/>
    <w:rsid w:val="00592775"/>
    <w:rsid w:val="0059523C"/>
    <w:rsid w:val="005970CB"/>
    <w:rsid w:val="005B4C11"/>
    <w:rsid w:val="005E002C"/>
    <w:rsid w:val="005E43BF"/>
    <w:rsid w:val="005E4D7B"/>
    <w:rsid w:val="005F30D1"/>
    <w:rsid w:val="005F72ED"/>
    <w:rsid w:val="00610BC6"/>
    <w:rsid w:val="006111D0"/>
    <w:rsid w:val="0061206F"/>
    <w:rsid w:val="00613D60"/>
    <w:rsid w:val="00625A38"/>
    <w:rsid w:val="00644C73"/>
    <w:rsid w:val="00674A68"/>
    <w:rsid w:val="006779CA"/>
    <w:rsid w:val="006A7221"/>
    <w:rsid w:val="006B14D3"/>
    <w:rsid w:val="006D00CD"/>
    <w:rsid w:val="006D0AFD"/>
    <w:rsid w:val="006F317E"/>
    <w:rsid w:val="00711374"/>
    <w:rsid w:val="007171B4"/>
    <w:rsid w:val="00742341"/>
    <w:rsid w:val="007637DE"/>
    <w:rsid w:val="00780E5A"/>
    <w:rsid w:val="007833A7"/>
    <w:rsid w:val="007A782E"/>
    <w:rsid w:val="007D6489"/>
    <w:rsid w:val="007F7FB9"/>
    <w:rsid w:val="0081737C"/>
    <w:rsid w:val="00834F39"/>
    <w:rsid w:val="00854808"/>
    <w:rsid w:val="00855982"/>
    <w:rsid w:val="00857103"/>
    <w:rsid w:val="00873966"/>
    <w:rsid w:val="008849E8"/>
    <w:rsid w:val="0089685D"/>
    <w:rsid w:val="008A0F77"/>
    <w:rsid w:val="008C18C5"/>
    <w:rsid w:val="008C54E2"/>
    <w:rsid w:val="008D0562"/>
    <w:rsid w:val="008F3347"/>
    <w:rsid w:val="0092404E"/>
    <w:rsid w:val="009305D0"/>
    <w:rsid w:val="00930E87"/>
    <w:rsid w:val="009349CD"/>
    <w:rsid w:val="00950D8D"/>
    <w:rsid w:val="009574AE"/>
    <w:rsid w:val="009635BE"/>
    <w:rsid w:val="0096760A"/>
    <w:rsid w:val="00976DA1"/>
    <w:rsid w:val="00977CEF"/>
    <w:rsid w:val="00984F98"/>
    <w:rsid w:val="009D1346"/>
    <w:rsid w:val="009E0D40"/>
    <w:rsid w:val="009E2856"/>
    <w:rsid w:val="009F1EE7"/>
    <w:rsid w:val="00A10484"/>
    <w:rsid w:val="00A2576C"/>
    <w:rsid w:val="00A25A64"/>
    <w:rsid w:val="00A25C40"/>
    <w:rsid w:val="00A26C19"/>
    <w:rsid w:val="00A31693"/>
    <w:rsid w:val="00A3775D"/>
    <w:rsid w:val="00A43CE4"/>
    <w:rsid w:val="00A6183F"/>
    <w:rsid w:val="00A70595"/>
    <w:rsid w:val="00A74243"/>
    <w:rsid w:val="00AA358A"/>
    <w:rsid w:val="00AB1C45"/>
    <w:rsid w:val="00AC0119"/>
    <w:rsid w:val="00AC0F24"/>
    <w:rsid w:val="00AE03B6"/>
    <w:rsid w:val="00AE2CAE"/>
    <w:rsid w:val="00AE351F"/>
    <w:rsid w:val="00AE6136"/>
    <w:rsid w:val="00AF0C75"/>
    <w:rsid w:val="00B5214D"/>
    <w:rsid w:val="00B52CA1"/>
    <w:rsid w:val="00B63462"/>
    <w:rsid w:val="00B64C79"/>
    <w:rsid w:val="00B81723"/>
    <w:rsid w:val="00B86DE2"/>
    <w:rsid w:val="00BA3271"/>
    <w:rsid w:val="00BA42E7"/>
    <w:rsid w:val="00BB0574"/>
    <w:rsid w:val="00BB284A"/>
    <w:rsid w:val="00BC0272"/>
    <w:rsid w:val="00BC73B9"/>
    <w:rsid w:val="00BD6289"/>
    <w:rsid w:val="00BE56ED"/>
    <w:rsid w:val="00BE7685"/>
    <w:rsid w:val="00C01D21"/>
    <w:rsid w:val="00C14F7C"/>
    <w:rsid w:val="00C30F9A"/>
    <w:rsid w:val="00C40E3D"/>
    <w:rsid w:val="00C43407"/>
    <w:rsid w:val="00C51DD2"/>
    <w:rsid w:val="00C5693A"/>
    <w:rsid w:val="00C605CC"/>
    <w:rsid w:val="00C77F59"/>
    <w:rsid w:val="00C865AA"/>
    <w:rsid w:val="00C90EAB"/>
    <w:rsid w:val="00C972F4"/>
    <w:rsid w:val="00CA130D"/>
    <w:rsid w:val="00CA38F7"/>
    <w:rsid w:val="00CA6A5A"/>
    <w:rsid w:val="00CC0049"/>
    <w:rsid w:val="00CD01D9"/>
    <w:rsid w:val="00CF48EF"/>
    <w:rsid w:val="00D01050"/>
    <w:rsid w:val="00D0476A"/>
    <w:rsid w:val="00D345B1"/>
    <w:rsid w:val="00D42F0F"/>
    <w:rsid w:val="00D543D9"/>
    <w:rsid w:val="00D61DF4"/>
    <w:rsid w:val="00D66617"/>
    <w:rsid w:val="00D810F2"/>
    <w:rsid w:val="00D82561"/>
    <w:rsid w:val="00DA71AF"/>
    <w:rsid w:val="00DA74A1"/>
    <w:rsid w:val="00DA7907"/>
    <w:rsid w:val="00DC00D0"/>
    <w:rsid w:val="00DC1DB8"/>
    <w:rsid w:val="00DE5E63"/>
    <w:rsid w:val="00DF3DDA"/>
    <w:rsid w:val="00E02AB7"/>
    <w:rsid w:val="00E056DC"/>
    <w:rsid w:val="00E1562D"/>
    <w:rsid w:val="00E30262"/>
    <w:rsid w:val="00E30CF4"/>
    <w:rsid w:val="00E55AE6"/>
    <w:rsid w:val="00EA38CD"/>
    <w:rsid w:val="00EA6826"/>
    <w:rsid w:val="00EC19DF"/>
    <w:rsid w:val="00EC338C"/>
    <w:rsid w:val="00EC5957"/>
    <w:rsid w:val="00EF26EA"/>
    <w:rsid w:val="00EF35A7"/>
    <w:rsid w:val="00F0386B"/>
    <w:rsid w:val="00F06E69"/>
    <w:rsid w:val="00F316DF"/>
    <w:rsid w:val="00F343FC"/>
    <w:rsid w:val="00F551E8"/>
    <w:rsid w:val="00F666A9"/>
    <w:rsid w:val="00F82C11"/>
    <w:rsid w:val="00F8696D"/>
    <w:rsid w:val="00FA05BE"/>
    <w:rsid w:val="00FA69A3"/>
    <w:rsid w:val="00FC6880"/>
    <w:rsid w:val="00FD262C"/>
    <w:rsid w:val="0672DC2D"/>
    <w:rsid w:val="108BF730"/>
    <w:rsid w:val="137158D9"/>
    <w:rsid w:val="25AFDC99"/>
    <w:rsid w:val="28B18989"/>
    <w:rsid w:val="2B668F0A"/>
    <w:rsid w:val="2EB7D5FC"/>
    <w:rsid w:val="39037185"/>
    <w:rsid w:val="3AB77B80"/>
    <w:rsid w:val="3E0D5EB9"/>
    <w:rsid w:val="4B54931B"/>
    <w:rsid w:val="4D62DF59"/>
    <w:rsid w:val="4EDEBBD0"/>
    <w:rsid w:val="4EF085DA"/>
    <w:rsid w:val="57308940"/>
    <w:rsid w:val="5A67B4C5"/>
    <w:rsid w:val="5C73977F"/>
    <w:rsid w:val="60A0BE51"/>
    <w:rsid w:val="66139DC2"/>
    <w:rsid w:val="6A9C0279"/>
    <w:rsid w:val="6DFE56DB"/>
    <w:rsid w:val="711D4FA8"/>
    <w:rsid w:val="72DD90B8"/>
    <w:rsid w:val="7C68757D"/>
    <w:rsid w:val="7D57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A6218"/>
  <w15:docId w15:val="{EECB6FB7-F0E6-45A1-BE98-947D3FE1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SimSun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6AA"/>
    <w:pPr>
      <w:spacing w:after="160" w:line="259" w:lineRule="auto"/>
    </w:pPr>
    <w:rPr>
      <w:rFonts w:ascii="Arial" w:hAnsi="Arial"/>
      <w:sz w:val="18"/>
      <w:szCs w:val="22"/>
      <w:lang w:val="en-US" w:eastAsia="ja-JP"/>
    </w:rPr>
  </w:style>
  <w:style w:type="paragraph" w:styleId="Heading1">
    <w:name w:val="heading 1"/>
    <w:aliases w:val="ICE Heading 1"/>
    <w:basedOn w:val="Normal"/>
    <w:next w:val="Normal"/>
    <w:link w:val="Heading1Char"/>
    <w:uiPriority w:val="9"/>
    <w:qFormat/>
    <w:rsid w:val="00377136"/>
    <w:pPr>
      <w:keepNext/>
      <w:keepLines/>
      <w:spacing w:before="360"/>
      <w:outlineLvl w:val="0"/>
    </w:pPr>
    <w:rPr>
      <w:rFonts w:ascii="Arial Bold" w:hAnsi="Arial Bold" w:cs="Times New Roman"/>
      <w:b/>
      <w:bCs/>
      <w:color w:val="007C92"/>
      <w:kern w:val="32"/>
      <w:sz w:val="32"/>
      <w:szCs w:val="32"/>
    </w:rPr>
  </w:style>
  <w:style w:type="paragraph" w:styleId="Heading2">
    <w:name w:val="heading 2"/>
    <w:aliases w:val="ICE Heading 2"/>
    <w:basedOn w:val="Normal"/>
    <w:next w:val="Normal"/>
    <w:link w:val="Heading2Char"/>
    <w:uiPriority w:val="9"/>
    <w:unhideWhenUsed/>
    <w:qFormat/>
    <w:rsid w:val="00274F81"/>
    <w:pPr>
      <w:keepNext/>
      <w:keepLines/>
      <w:spacing w:before="360" w:after="120"/>
      <w:outlineLvl w:val="1"/>
    </w:pPr>
    <w:rPr>
      <w:rFonts w:cs="Times New Roman"/>
      <w:b/>
      <w:bCs/>
      <w:color w:val="007C92"/>
      <w:sz w:val="28"/>
      <w:szCs w:val="28"/>
    </w:rPr>
  </w:style>
  <w:style w:type="paragraph" w:styleId="Heading3">
    <w:name w:val="heading 3"/>
    <w:aliases w:val="ICE Heading 3"/>
    <w:basedOn w:val="Normal"/>
    <w:next w:val="Normal"/>
    <w:link w:val="Heading3Char"/>
    <w:uiPriority w:val="9"/>
    <w:unhideWhenUsed/>
    <w:qFormat/>
    <w:rsid w:val="007637DE"/>
    <w:pPr>
      <w:keepNext/>
      <w:keepLines/>
      <w:spacing w:before="200" w:after="0"/>
      <w:outlineLvl w:val="2"/>
    </w:pPr>
    <w:rPr>
      <w:rFonts w:cs="Times New Roman"/>
      <w:b/>
      <w:bCs/>
      <w:color w:val="007C92"/>
      <w:sz w:val="22"/>
    </w:rPr>
  </w:style>
  <w:style w:type="paragraph" w:styleId="Heading4">
    <w:name w:val="heading 4"/>
    <w:aliases w:val="ICE Heading 4"/>
    <w:basedOn w:val="Normal"/>
    <w:next w:val="Normal"/>
    <w:link w:val="Heading4Char"/>
    <w:uiPriority w:val="9"/>
    <w:unhideWhenUsed/>
    <w:qFormat/>
    <w:rsid w:val="007637DE"/>
    <w:pPr>
      <w:keepNext/>
      <w:keepLines/>
      <w:spacing w:before="200" w:after="0"/>
      <w:outlineLvl w:val="3"/>
    </w:pPr>
    <w:rPr>
      <w:rFonts w:cs="Times New Roman"/>
      <w:bCs/>
      <w:iCs/>
      <w:color w:val="007C9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2C"/>
    <w:pPr>
      <w:keepNext/>
      <w:keepLines/>
      <w:spacing w:before="200" w:after="0"/>
      <w:outlineLvl w:val="4"/>
    </w:pPr>
    <w:rPr>
      <w:rFonts w:ascii="Calibri Light" w:hAnsi="Calibri Light" w:cs="Times New Roman"/>
      <w:color w:val="4040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2C"/>
    <w:pPr>
      <w:keepNext/>
      <w:keepLines/>
      <w:spacing w:before="200" w:after="0"/>
      <w:outlineLvl w:val="5"/>
    </w:pPr>
    <w:rPr>
      <w:rFonts w:ascii="Calibri Light" w:hAnsi="Calibri Light" w:cs="Times New Roman"/>
      <w:i/>
      <w:iCs/>
      <w:color w:val="4040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2C"/>
    <w:pPr>
      <w:keepNext/>
      <w:keepLines/>
      <w:spacing w:before="200" w:after="0"/>
      <w:outlineLvl w:val="6"/>
    </w:pPr>
    <w:rPr>
      <w:rFonts w:ascii="Calibri Light" w:hAnsi="Calibri Light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2C"/>
    <w:pPr>
      <w:keepNext/>
      <w:keepLines/>
      <w:spacing w:before="200" w:after="0"/>
      <w:outlineLvl w:val="7"/>
    </w:pPr>
    <w:rPr>
      <w:rFonts w:ascii="Calibri Light" w:hAnsi="Calibri Light" w:cs="Times New Roman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2C"/>
    <w:pPr>
      <w:keepNext/>
      <w:keepLines/>
      <w:spacing w:before="200" w:after="0"/>
      <w:outlineLvl w:val="8"/>
    </w:pPr>
    <w:rPr>
      <w:rFonts w:ascii="Calibri Light" w:hAnsi="Calibri Light" w:cs="Times New Roman"/>
      <w:i/>
      <w:iCs/>
      <w:color w:val="40404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aliases w:val="ICE Title"/>
    <w:basedOn w:val="Normal"/>
    <w:link w:val="TitleChar"/>
    <w:uiPriority w:val="1"/>
    <w:qFormat/>
    <w:rsid w:val="000806AA"/>
    <w:pPr>
      <w:spacing w:after="0" w:line="240" w:lineRule="auto"/>
      <w:contextualSpacing/>
    </w:pPr>
    <w:rPr>
      <w:rFonts w:cs="Times New Roman"/>
      <w:color w:val="007C92"/>
      <w:sz w:val="56"/>
      <w:szCs w:val="56"/>
    </w:rPr>
  </w:style>
  <w:style w:type="character" w:styleId="TitleChar" w:customStyle="1">
    <w:name w:val="Title Char"/>
    <w:aliases w:val="ICE Title Char"/>
    <w:link w:val="Title"/>
    <w:uiPriority w:val="1"/>
    <w:rsid w:val="000806AA"/>
    <w:rPr>
      <w:rFonts w:ascii="Arial" w:hAnsi="Arial" w:eastAsia="SimSun" w:cs="Times New Roman"/>
      <w:color w:val="007C92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55982"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5982"/>
  </w:style>
  <w:style w:type="character" w:styleId="Heading1Char" w:customStyle="1">
    <w:name w:val="Heading 1 Char"/>
    <w:aliases w:val="ICE Heading 1 Char"/>
    <w:link w:val="Heading1"/>
    <w:uiPriority w:val="9"/>
    <w:rsid w:val="00377136"/>
    <w:rPr>
      <w:rFonts w:ascii="Arial Bold" w:hAnsi="Arial Bold" w:cs="Times New Roman"/>
      <w:b/>
      <w:bCs/>
      <w:color w:val="007C92"/>
      <w:kern w:val="32"/>
      <w:sz w:val="32"/>
      <w:szCs w:val="32"/>
      <w:lang w:val="en-US" w:eastAsia="ja-JP"/>
    </w:rPr>
  </w:style>
  <w:style w:type="character" w:styleId="Heading2Char" w:customStyle="1">
    <w:name w:val="Heading 2 Char"/>
    <w:aliases w:val="ICE Heading 2 Char"/>
    <w:link w:val="Heading2"/>
    <w:uiPriority w:val="9"/>
    <w:rsid w:val="00274F81"/>
    <w:rPr>
      <w:rFonts w:ascii="Arial" w:hAnsi="Arial" w:cs="Times New Roman"/>
      <w:b/>
      <w:bCs/>
      <w:color w:val="007C92"/>
      <w:sz w:val="28"/>
      <w:szCs w:val="28"/>
      <w:lang w:val="en-US" w:eastAsia="ja-JP"/>
    </w:rPr>
  </w:style>
  <w:style w:type="character" w:styleId="Heading3Char" w:customStyle="1">
    <w:name w:val="Heading 3 Char"/>
    <w:aliases w:val="ICE Heading 3 Char"/>
    <w:link w:val="Heading3"/>
    <w:uiPriority w:val="9"/>
    <w:rsid w:val="007637DE"/>
    <w:rPr>
      <w:rFonts w:ascii="Arial" w:hAnsi="Arial" w:cs="Times New Roman"/>
      <w:b/>
      <w:bCs/>
      <w:color w:val="007C92"/>
      <w:sz w:val="22"/>
      <w:szCs w:val="22"/>
      <w:lang w:val="en-US" w:eastAsia="ja-JP"/>
    </w:rPr>
  </w:style>
  <w:style w:type="character" w:styleId="Heading4Char" w:customStyle="1">
    <w:name w:val="Heading 4 Char"/>
    <w:aliases w:val="ICE Heading 4 Char"/>
    <w:link w:val="Heading4"/>
    <w:uiPriority w:val="9"/>
    <w:rsid w:val="007637DE"/>
    <w:rPr>
      <w:rFonts w:ascii="Arial" w:hAnsi="Arial" w:cs="Times New Roman"/>
      <w:bCs/>
      <w:iCs/>
      <w:color w:val="007C92"/>
      <w:sz w:val="22"/>
      <w:szCs w:val="22"/>
      <w:lang w:val="en-US" w:eastAsia="ja-JP"/>
    </w:rPr>
  </w:style>
  <w:style w:type="character" w:styleId="Heading5Char" w:customStyle="1">
    <w:name w:val="Heading 5 Char"/>
    <w:link w:val="Heading5"/>
    <w:uiPriority w:val="9"/>
    <w:semiHidden/>
    <w:rsid w:val="00FD262C"/>
    <w:rPr>
      <w:rFonts w:ascii="Calibri Light" w:hAnsi="Calibri Light" w:eastAsia="SimSun" w:cs="Times New Roman"/>
      <w:color w:val="404040"/>
    </w:rPr>
  </w:style>
  <w:style w:type="character" w:styleId="Heading6Char" w:customStyle="1">
    <w:name w:val="Heading 6 Char"/>
    <w:link w:val="Heading6"/>
    <w:uiPriority w:val="9"/>
    <w:semiHidden/>
    <w:rsid w:val="00FD262C"/>
    <w:rPr>
      <w:rFonts w:ascii="Calibri Light" w:hAnsi="Calibri Light" w:eastAsia="SimSun" w:cs="Times New Roman"/>
      <w:i/>
      <w:iCs/>
      <w:color w:val="404040"/>
    </w:rPr>
  </w:style>
  <w:style w:type="character" w:styleId="Heading7Char" w:customStyle="1">
    <w:name w:val="Heading 7 Char"/>
    <w:link w:val="Heading7"/>
    <w:uiPriority w:val="9"/>
    <w:semiHidden/>
    <w:rPr>
      <w:rFonts w:ascii="Calibri Light" w:hAnsi="Calibri Light" w:eastAsia="SimSun" w:cs="Times New Roman"/>
      <w:i/>
      <w:iCs/>
      <w:color w:val="404040"/>
    </w:rPr>
  </w:style>
  <w:style w:type="character" w:styleId="Heading8Char" w:customStyle="1">
    <w:name w:val="Heading 8 Char"/>
    <w:link w:val="Heading8"/>
    <w:uiPriority w:val="9"/>
    <w:semiHidden/>
    <w:rsid w:val="001D4362"/>
    <w:rPr>
      <w:rFonts w:ascii="Calibri Light" w:hAnsi="Calibri Light" w:eastAsia="SimSun" w:cs="Times New Roman"/>
      <w:color w:val="404040"/>
      <w:szCs w:val="20"/>
    </w:rPr>
  </w:style>
  <w:style w:type="character" w:styleId="Heading9Char" w:customStyle="1">
    <w:name w:val="Heading 9 Char"/>
    <w:link w:val="Heading9"/>
    <w:uiPriority w:val="9"/>
    <w:semiHidden/>
    <w:rsid w:val="001D4362"/>
    <w:rPr>
      <w:rFonts w:ascii="Calibri Light" w:hAnsi="Calibri Light" w:eastAsia="SimSun" w:cs="Times New Roman"/>
      <w:i/>
      <w:iCs/>
      <w:color w:val="40404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5982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55982"/>
  </w:style>
  <w:style w:type="paragraph" w:styleId="Caption">
    <w:name w:val="caption"/>
    <w:basedOn w:val="Normal"/>
    <w:next w:val="Normal"/>
    <w:uiPriority w:val="35"/>
    <w:unhideWhenUsed/>
    <w:qFormat/>
    <w:rsid w:val="001D4362"/>
    <w:pPr>
      <w:spacing w:after="200" w:line="240" w:lineRule="auto"/>
    </w:pPr>
    <w:rPr>
      <w:i/>
      <w:iCs/>
      <w:color w:val="323232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6AA"/>
    <w:pPr>
      <w:spacing w:after="0" w:line="240" w:lineRule="auto"/>
    </w:pPr>
    <w:rPr>
      <w:rFonts w:cs="Segoe UI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0806AA"/>
    <w:rPr>
      <w:rFonts w:ascii="Arial" w:hAnsi="Arial" w:cs="Segoe UI"/>
      <w:sz w:val="18"/>
      <w:szCs w:val="18"/>
    </w:rPr>
  </w:style>
  <w:style w:type="paragraph" w:styleId="BodyText3">
    <w:name w:val="Body Text 3"/>
    <w:aliases w:val="Body Text 1"/>
    <w:basedOn w:val="Normal"/>
    <w:link w:val="BodyText3Char"/>
    <w:uiPriority w:val="99"/>
    <w:unhideWhenUsed/>
    <w:rsid w:val="001D4362"/>
    <w:pPr>
      <w:spacing w:after="120"/>
    </w:pPr>
    <w:rPr>
      <w:szCs w:val="16"/>
    </w:rPr>
  </w:style>
  <w:style w:type="character" w:styleId="BodyText3Char" w:customStyle="1">
    <w:name w:val="Body Text 3 Char"/>
    <w:aliases w:val="Body Text 1 Char"/>
    <w:link w:val="BodyText3"/>
    <w:uiPriority w:val="99"/>
    <w:rsid w:val="001D436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link w:val="BodyTextIndent3"/>
    <w:uiPriority w:val="99"/>
    <w:semiHidden/>
    <w:rsid w:val="001D4362"/>
    <w:rPr>
      <w:szCs w:val="16"/>
    </w:rPr>
  </w:style>
  <w:style w:type="character" w:styleId="CommentReference">
    <w:name w:val="annotation reference"/>
    <w:uiPriority w:val="99"/>
    <w:semiHidden/>
    <w:unhideWhenUsed/>
    <w:rsid w:val="001D436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4362"/>
    <w:pPr>
      <w:spacing w:line="240" w:lineRule="auto"/>
    </w:pPr>
    <w:rPr>
      <w:szCs w:val="20"/>
    </w:rPr>
  </w:style>
  <w:style w:type="character" w:styleId="CommentTextChar" w:customStyle="1">
    <w:name w:val="Comment Text Char"/>
    <w:link w:val="CommentText"/>
    <w:uiPriority w:val="99"/>
    <w:rsid w:val="001D436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36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1D436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6AA"/>
    <w:pPr>
      <w:spacing w:after="0" w:line="240" w:lineRule="auto"/>
    </w:pPr>
    <w:rPr>
      <w:rFonts w:cs="Segoe UI"/>
      <w:szCs w:val="16"/>
    </w:rPr>
  </w:style>
  <w:style w:type="character" w:styleId="DocumentMapChar" w:customStyle="1">
    <w:name w:val="Document Map Char"/>
    <w:link w:val="DocumentMap"/>
    <w:uiPriority w:val="99"/>
    <w:semiHidden/>
    <w:rsid w:val="000806AA"/>
    <w:rPr>
      <w:rFonts w:ascii="Arial" w:hAnsi="Arial" w:cs="Segoe UI"/>
      <w:sz w:val="18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styleId="EndnoteTextChar" w:customStyle="1">
    <w:name w:val="Endnote Text Char"/>
    <w:link w:val="EndnoteText"/>
    <w:uiPriority w:val="99"/>
    <w:semiHidden/>
    <w:rsid w:val="001D436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D4362"/>
    <w:pPr>
      <w:spacing w:after="0" w:line="240" w:lineRule="auto"/>
    </w:pPr>
    <w:rPr>
      <w:rFonts w:ascii="Calibri Light" w:hAnsi="Calibri Light" w:cs="Times New Roman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1D4362"/>
    <w:rPr>
      <w:szCs w:val="20"/>
    </w:rPr>
  </w:style>
  <w:style w:type="character" w:styleId="HTMLCode">
    <w:name w:val="HTML Code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link w:val="HTMLPreformatted"/>
    <w:uiPriority w:val="99"/>
    <w:semiHidden/>
    <w:rsid w:val="001D4362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sz w:val="22"/>
      <w:lang w:val="en-US" w:eastAsia="ja-JP"/>
    </w:rPr>
  </w:style>
  <w:style w:type="character" w:styleId="MacroTextChar" w:customStyle="1">
    <w:name w:val="Macro Text Char"/>
    <w:link w:val="MacroText"/>
    <w:uiPriority w:val="99"/>
    <w:semiHidden/>
    <w:rsid w:val="001D436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D4362"/>
    <w:pPr>
      <w:spacing w:after="0"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link w:val="PlainText"/>
    <w:uiPriority w:val="99"/>
    <w:rsid w:val="001D4362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0806AA"/>
    <w:pPr>
      <w:pBdr>
        <w:top w:val="single" w:color="007C92" w:sz="2" w:space="10" w:shadow="1"/>
        <w:left w:val="single" w:color="007C92" w:sz="2" w:space="10" w:shadow="1"/>
        <w:bottom w:val="single" w:color="007C92" w:sz="2" w:space="10" w:shadow="1"/>
        <w:right w:val="single" w:color="007C92" w:sz="2" w:space="10" w:shadow="1"/>
      </w:pBdr>
      <w:shd w:val="clear" w:color="auto" w:fill="BFDEE4"/>
      <w:ind w:left="1152" w:right="1152"/>
    </w:pPr>
    <w:rPr>
      <w:i/>
      <w:iCs/>
      <w:color w:val="007892"/>
      <w:szCs w:val="18"/>
    </w:rPr>
  </w:style>
  <w:style w:type="character" w:styleId="FollowedHyperlink">
    <w:name w:val="FollowedHyperlink"/>
    <w:uiPriority w:val="99"/>
    <w:semiHidden/>
    <w:unhideWhenUsed/>
    <w:rsid w:val="000806AA"/>
    <w:rPr>
      <w:color w:val="007C92"/>
      <w:u w:val="single"/>
    </w:rPr>
  </w:style>
  <w:style w:type="character" w:styleId="Hyperlink">
    <w:name w:val="Hyperlink"/>
    <w:uiPriority w:val="99"/>
    <w:unhideWhenUsed/>
    <w:rsid w:val="00145ED1"/>
    <w:rPr>
      <w:rFonts w:ascii="Arial" w:hAnsi="Arial"/>
      <w:color w:val="007C92"/>
      <w:u w:val="single"/>
    </w:rPr>
  </w:style>
  <w:style w:type="character" w:styleId="PlaceholderText">
    <w:name w:val="Placeholder Text"/>
    <w:uiPriority w:val="99"/>
    <w:semiHidden/>
    <w:rsid w:val="007833A7"/>
    <w:rPr>
      <w:color w:val="595959"/>
    </w:rPr>
  </w:style>
  <w:style w:type="character" w:styleId="IntenseEmphasis">
    <w:name w:val="Intense Emphasis"/>
    <w:uiPriority w:val="21"/>
    <w:semiHidden/>
    <w:unhideWhenUsed/>
    <w:qFormat/>
    <w:rsid w:val="00FD262C"/>
    <w:rPr>
      <w:i/>
      <w:iCs/>
      <w:color w:val="B35E06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77136"/>
    <w:pPr>
      <w:pBdr>
        <w:top w:val="single" w:color="007C92" w:sz="4" w:space="10"/>
        <w:left w:val="single" w:color="007C92" w:sz="4" w:space="4"/>
        <w:bottom w:val="single" w:color="007C92" w:sz="4" w:space="10"/>
        <w:right w:val="single" w:color="007C92" w:sz="4" w:space="4"/>
      </w:pBdr>
      <w:spacing w:before="360" w:after="360"/>
      <w:ind w:left="862" w:right="862"/>
    </w:pPr>
    <w:rPr>
      <w:i/>
      <w:iCs/>
      <w:color w:val="007C92"/>
    </w:rPr>
  </w:style>
  <w:style w:type="character" w:styleId="IntenseQuoteChar" w:customStyle="1">
    <w:name w:val="Intense Quote Char"/>
    <w:link w:val="IntenseQuote"/>
    <w:uiPriority w:val="30"/>
    <w:rsid w:val="00377136"/>
    <w:rPr>
      <w:rFonts w:ascii="Arial" w:hAnsi="Arial"/>
      <w:i/>
      <w:iCs/>
      <w:color w:val="007C92"/>
      <w:sz w:val="18"/>
      <w:szCs w:val="22"/>
      <w:lang w:val="en-US" w:eastAsia="ja-JP"/>
    </w:rPr>
  </w:style>
  <w:style w:type="character" w:styleId="IntenseReference">
    <w:name w:val="Intense Reference"/>
    <w:uiPriority w:val="32"/>
    <w:semiHidden/>
    <w:unhideWhenUsed/>
    <w:qFormat/>
    <w:rsid w:val="00145ED1"/>
    <w:rPr>
      <w:rFonts w:ascii="Arial" w:hAnsi="Arial"/>
      <w:b/>
      <w:bCs/>
      <w:caps w:val="0"/>
      <w:smallCaps/>
      <w:color w:val="007C92"/>
      <w:spacing w:val="5"/>
    </w:rPr>
  </w:style>
  <w:style w:type="paragraph" w:styleId="NoteLevel1" w:customStyle="1">
    <w:name w:val="Note Level 1"/>
    <w:basedOn w:val="Normal"/>
    <w:uiPriority w:val="99"/>
    <w:rsid w:val="004A5E2F"/>
    <w:pPr>
      <w:keepNext/>
      <w:numPr>
        <w:numId w:val="30"/>
      </w:numPr>
      <w:contextualSpacing/>
      <w:outlineLvl w:val="0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3D4B2C"/>
  </w:style>
  <w:style w:type="paragraph" w:styleId="Standsfirst" w:customStyle="1">
    <w:name w:val="Standsfirst"/>
    <w:basedOn w:val="Normal"/>
    <w:qFormat/>
    <w:rsid w:val="00377136"/>
    <w:rPr>
      <w:color w:val="7F7F7F" w:themeColor="text1" w:themeTint="80"/>
      <w:sz w:val="24"/>
      <w:szCs w:val="20"/>
      <w:lang w:val="en-GB" w:eastAsia="en-US"/>
    </w:rPr>
  </w:style>
  <w:style w:type="table" w:styleId="TableGrid">
    <w:name w:val="Table Grid"/>
    <w:basedOn w:val="TableNormal"/>
    <w:uiPriority w:val="39"/>
    <w:rsid w:val="00145ED1"/>
    <w:rPr>
      <w:rFonts w:ascii="Arial" w:hAnsi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Shading1-Accent3">
    <w:name w:val="Medium Shading 1 Accent 3"/>
    <w:basedOn w:val="TableNormal"/>
    <w:uiPriority w:val="63"/>
    <w:rsid w:val="00C40E3D"/>
    <w:tblPr>
      <w:tblStyleRowBandSize w:val="1"/>
      <w:tblStyleColBandSize w:val="1"/>
      <w:tblBorders>
        <w:top w:val="single" w:color="2B8CC5" w:themeColor="accent3" w:themeTint="BF" w:sz="8" w:space="0"/>
        <w:left w:val="single" w:color="2B8CC5" w:themeColor="accent3" w:themeTint="BF" w:sz="8" w:space="0"/>
        <w:bottom w:val="single" w:color="2B8CC5" w:themeColor="accent3" w:themeTint="BF" w:sz="8" w:space="0"/>
        <w:right w:val="single" w:color="2B8CC5" w:themeColor="accent3" w:themeTint="BF" w:sz="8" w:space="0"/>
        <w:insideH w:val="single" w:color="2B8CC5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B8CC5" w:themeColor="accent3" w:themeTint="BF" w:sz="8" w:space="0"/>
          <w:left w:val="single" w:color="2B8CC5" w:themeColor="accent3" w:themeTint="BF" w:sz="8" w:space="0"/>
          <w:bottom w:val="single" w:color="2B8CC5" w:themeColor="accent3" w:themeTint="BF" w:sz="8" w:space="0"/>
          <w:right w:val="single" w:color="2B8CC5" w:themeColor="accent3" w:themeTint="BF" w:sz="8" w:space="0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B8CC5" w:themeColor="accent3" w:themeTint="BF" w:sz="6" w:space="0"/>
          <w:left w:val="single" w:color="2B8CC5" w:themeColor="accent3" w:themeTint="BF" w:sz="8" w:space="0"/>
          <w:bottom w:val="single" w:color="2B8CC5" w:themeColor="accent3" w:themeTint="BF" w:sz="8" w:space="0"/>
          <w:right w:val="single" w:color="2B8CC5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IntenseQuote2" w:customStyle="1">
    <w:name w:val="Intense Quote 2"/>
    <w:basedOn w:val="IntenseQuote"/>
    <w:link w:val="IntenseQuote2Char"/>
    <w:qFormat/>
    <w:rsid w:val="00377136"/>
    <w:pPr>
      <w:shd w:val="clear" w:color="auto" w:fill="BFDEE4"/>
      <w:jc w:val="both"/>
    </w:pPr>
  </w:style>
  <w:style w:type="character" w:styleId="IntenseQuote2Char" w:customStyle="1">
    <w:name w:val="Intense Quote 2 Char"/>
    <w:basedOn w:val="IntenseQuoteChar"/>
    <w:link w:val="IntenseQuote2"/>
    <w:rsid w:val="00377136"/>
    <w:rPr>
      <w:rFonts w:ascii="Arial" w:hAnsi="Arial"/>
      <w:i/>
      <w:iCs/>
      <w:color w:val="007C92"/>
      <w:sz w:val="18"/>
      <w:szCs w:val="22"/>
      <w:shd w:val="clear" w:color="auto" w:fill="BFDEE4"/>
      <w:lang w:val="en-US" w:eastAsia="ja-JP"/>
    </w:rPr>
  </w:style>
  <w:style w:type="paragraph" w:styleId="BulletList" w:customStyle="1">
    <w:name w:val="Bullet List"/>
    <w:basedOn w:val="BodyText3"/>
    <w:link w:val="BulletListChar"/>
    <w:qFormat/>
    <w:rsid w:val="001B3039"/>
    <w:pPr>
      <w:numPr>
        <w:numId w:val="36"/>
      </w:numPr>
    </w:pPr>
    <w:rPr>
      <w:szCs w:val="18"/>
    </w:rPr>
  </w:style>
  <w:style w:type="character" w:styleId="BulletListChar" w:customStyle="1">
    <w:name w:val="Bullet List Char"/>
    <w:basedOn w:val="BodyText3Char"/>
    <w:link w:val="BulletList"/>
    <w:rsid w:val="001B3039"/>
    <w:rPr>
      <w:rFonts w:ascii="Arial" w:hAnsi="Arial"/>
      <w:sz w:val="18"/>
      <w:szCs w:val="18"/>
      <w:lang w:val="en-US" w:eastAsia="ja-JP"/>
    </w:rPr>
  </w:style>
  <w:style w:type="numbering" w:styleId="Style1" w:customStyle="1">
    <w:name w:val="Style1"/>
    <w:uiPriority w:val="99"/>
    <w:rsid w:val="00BD6289"/>
    <w:pPr>
      <w:numPr>
        <w:numId w:val="33"/>
      </w:numPr>
    </w:pPr>
  </w:style>
  <w:style w:type="paragraph" w:styleId="BulletList2" w:customStyle="1">
    <w:name w:val="Bullet List 2"/>
    <w:basedOn w:val="BulletList"/>
    <w:link w:val="BulletList2Char"/>
    <w:qFormat/>
    <w:rsid w:val="001B3039"/>
    <w:pPr>
      <w:numPr>
        <w:numId w:val="35"/>
      </w:numPr>
    </w:pPr>
    <w:rPr>
      <w:b/>
    </w:rPr>
  </w:style>
  <w:style w:type="character" w:styleId="BulletList2Char" w:customStyle="1">
    <w:name w:val="Bullet List 2 Char"/>
    <w:basedOn w:val="BulletListChar"/>
    <w:link w:val="BulletList2"/>
    <w:rsid w:val="001B3039"/>
    <w:rPr>
      <w:rFonts w:ascii="Arial" w:hAnsi="Arial"/>
      <w:b/>
      <w:sz w:val="18"/>
      <w:szCs w:val="18"/>
      <w:lang w:val="en-US" w:eastAsia="ja-JP"/>
    </w:rPr>
  </w:style>
  <w:style w:type="paragraph" w:styleId="BulletList3" w:customStyle="1">
    <w:name w:val="Bullet List 3"/>
    <w:basedOn w:val="BulletList2"/>
    <w:link w:val="BulletList3Char"/>
    <w:qFormat/>
    <w:rsid w:val="001B3039"/>
    <w:pPr>
      <w:ind w:left="1037" w:hanging="357"/>
    </w:pPr>
    <w:rPr>
      <w:b w:val="0"/>
    </w:rPr>
  </w:style>
  <w:style w:type="character" w:styleId="BulletList3Char" w:customStyle="1">
    <w:name w:val="Bullet List 3 Char"/>
    <w:basedOn w:val="BulletList2Char"/>
    <w:link w:val="BulletList3"/>
    <w:rsid w:val="001B3039"/>
    <w:rPr>
      <w:rFonts w:ascii="Arial" w:hAnsi="Arial"/>
      <w:b w:val="0"/>
      <w:sz w:val="18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9E285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0049"/>
    <w:pPr>
      <w:spacing w:line="256" w:lineRule="auto"/>
      <w:ind w:left="720"/>
      <w:contextualSpacing/>
    </w:pPr>
    <w:rPr>
      <w:rFonts w:asciiTheme="minorHAnsi" w:hAnsiTheme="minorHAnsi" w:eastAsiaTheme="minorHAnsi" w:cstheme="minorBidi"/>
      <w:sz w:val="22"/>
      <w:lang w:val="en-GB" w:eastAsia="en-US"/>
    </w:rPr>
  </w:style>
  <w:style w:type="paragraph" w:styleId="Revision">
    <w:name w:val="Revision"/>
    <w:hidden/>
    <w:uiPriority w:val="99"/>
    <w:semiHidden/>
    <w:rsid w:val="00A6183F"/>
    <w:rPr>
      <w:rFonts w:ascii="Arial" w:hAnsi="Arial"/>
      <w:sz w:val="18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openxmlformats.org/officeDocument/2006/relationships/hyperlink" Target="mailto:wmawards@ice.org.uk" TargetMode="External" Id="rId12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footer" Target="footer3.xml" Id="rId23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22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%20Baldwin\Documents\2020%20Events\WMAs%202020\2020%20WMAs%20Entry%20form%20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754ed-c04f-46b6-b4d2-a690e4a3ac01">
      <Terms xmlns="http://schemas.microsoft.com/office/infopath/2007/PartnerControls"/>
    </lcf76f155ced4ddcb4097134ff3c332f>
    <TaxCatchAll xmlns="b70914bd-60f1-4d32-a7f2-e3e8861f02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0757CC37A7714580D956230A1CE6D2" ma:contentTypeVersion="18" ma:contentTypeDescription="Create a new document." ma:contentTypeScope="" ma:versionID="759b6392b7d92980cf38cc6237e7f19f">
  <xsd:schema xmlns:xsd="http://www.w3.org/2001/XMLSchema" xmlns:xs="http://www.w3.org/2001/XMLSchema" xmlns:p="http://schemas.microsoft.com/office/2006/metadata/properties" xmlns:ns2="8d8754ed-c04f-46b6-b4d2-a690e4a3ac01" xmlns:ns3="b70914bd-60f1-4d32-a7f2-e3e8861f02d5" targetNamespace="http://schemas.microsoft.com/office/2006/metadata/properties" ma:root="true" ma:fieldsID="ee024e1080fb958b79cef5c2b22c660d" ns2:_="" ns3:_="">
    <xsd:import namespace="8d8754ed-c04f-46b6-b4d2-a690e4a3ac01"/>
    <xsd:import namespace="b70914bd-60f1-4d32-a7f2-e3e8861f0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754ed-c04f-46b6-b4d2-a690e4a3a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914bd-60f1-4d32-a7f2-e3e8861f0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6c270c-283d-439c-bc36-90325820517f}" ma:internalName="TaxCatchAll" ma:showField="CatchAllData" ma:web="b70914bd-60f1-4d32-a7f2-e3e8861f02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71810-3EF7-4C8E-BCBA-248ABE2BAB39}">
  <ds:schemaRefs>
    <ds:schemaRef ds:uri="http://schemas.microsoft.com/office/2006/metadata/properties"/>
    <ds:schemaRef ds:uri="http://schemas.microsoft.com/office/infopath/2007/PartnerControls"/>
    <ds:schemaRef ds:uri="c9b02013-f890-4605-8179-721ba0251bd4"/>
    <ds:schemaRef ds:uri="a103d63e-489e-49c0-ad86-6332841f0cc1"/>
    <ds:schemaRef ds:uri="07d9b117-79ce-4245-856a-a7d1e912e85b"/>
    <ds:schemaRef ds:uri="a2a90a71-b3dd-439b-8cf6-b0775798c228"/>
  </ds:schemaRefs>
</ds:datastoreItem>
</file>

<file path=customXml/itemProps2.xml><?xml version="1.0" encoding="utf-8"?>
<ds:datastoreItem xmlns:ds="http://schemas.openxmlformats.org/officeDocument/2006/customXml" ds:itemID="{5894D6BD-2CDB-4A0E-9C75-3DD774C58620}"/>
</file>

<file path=customXml/itemProps3.xml><?xml version="1.0" encoding="utf-8"?>
<ds:datastoreItem xmlns:ds="http://schemas.openxmlformats.org/officeDocument/2006/customXml" ds:itemID="{08C48923-7796-45F9-8ADD-C38A5EC56E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C7C740-B987-40D0-B041-8FF6CCC0BD5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2020 WMAs Entry form 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Magdalena Baldwin</dc:creator>
  <keywords/>
  <dc:description/>
  <lastModifiedBy>Rachel Foster</lastModifiedBy>
  <revision>39</revision>
  <lastPrinted>2025-11-21T06:23:00.0000000Z</lastPrinted>
  <dcterms:created xsi:type="dcterms:W3CDTF">2025-10-23T01:24:00.0000000Z</dcterms:created>
  <dcterms:modified xsi:type="dcterms:W3CDTF">2026-10-28T11:31:59.7723192Z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0x010100440757CC37A7714580D956230A1CE6D2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AuthorIds_UIVersion_2048">
    <vt:lpwstr>1187</vt:lpwstr>
  </property>
  <property fmtid="{D5CDD505-2E9C-101B-9397-08002B2CF9AE}" pid="9" name="Addo_DocID">
    <vt:lpwstr>020daee8-8026-4877-8e74-29d83af25dd3</vt:lpwstr>
  </property>
  <property fmtid="{D5CDD505-2E9C-101B-9397-08002B2CF9AE}" pid="10" name="MediaServiceImageTags">
    <vt:lpwstr/>
  </property>
</Properties>
</file>