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3B521" w14:textId="2E6A7200" w:rsidR="009F596C" w:rsidRPr="00B449BE" w:rsidRDefault="009F596C" w:rsidP="009F596C">
      <w:pPr>
        <w:pStyle w:val="Title"/>
        <w:rPr>
          <w:rFonts w:ascii="Noto Sans" w:hAnsi="Noto Sans" w:cs="Noto Sans"/>
        </w:rPr>
      </w:pPr>
      <w:r w:rsidRPr="00B449BE">
        <w:rPr>
          <w:rFonts w:ascii="Noto Sans" w:hAnsi="Noto Sans" w:cs="Noto Sans"/>
        </w:rPr>
        <w:t xml:space="preserve">ICE </w:t>
      </w:r>
      <w:r w:rsidR="00B449BE" w:rsidRPr="00B449BE">
        <w:rPr>
          <w:rFonts w:ascii="Noto Sans" w:hAnsi="Noto Sans" w:cs="Noto Sans"/>
        </w:rPr>
        <w:t>London</w:t>
      </w:r>
      <w:r w:rsidRPr="00B449BE">
        <w:rPr>
          <w:rFonts w:ascii="Noto Sans" w:hAnsi="Noto Sans" w:cs="Noto Sans"/>
        </w:rPr>
        <w:t xml:space="preserve"> Awards 202</w:t>
      </w:r>
      <w:r w:rsidR="00D4712D">
        <w:rPr>
          <w:rFonts w:ascii="Noto Sans" w:hAnsi="Noto Sans" w:cs="Noto Sans"/>
        </w:rPr>
        <w:t>6</w:t>
      </w:r>
    </w:p>
    <w:p w14:paraId="4DCE591F" w14:textId="1DCF98DF" w:rsidR="002F4C56" w:rsidRPr="00B449BE" w:rsidRDefault="00072A50" w:rsidP="002F4C56">
      <w:pPr>
        <w:pStyle w:val="Title"/>
        <w:rPr>
          <w:rFonts w:ascii="Noto Sans" w:hAnsi="Noto Sans" w:cs="Noto Sans"/>
          <w:sz w:val="36"/>
        </w:rPr>
      </w:pPr>
      <w:r w:rsidRPr="00B449BE">
        <w:rPr>
          <w:rFonts w:ascii="Noto Sans" w:hAnsi="Noto Sans" w:cs="Noto Sans"/>
          <w:sz w:val="36"/>
        </w:rPr>
        <w:t xml:space="preserve">Best </w:t>
      </w:r>
      <w:r w:rsidR="00D4712D">
        <w:rPr>
          <w:rFonts w:ascii="Noto Sans" w:hAnsi="Noto Sans" w:cs="Noto Sans"/>
          <w:sz w:val="36"/>
        </w:rPr>
        <w:t>P</w:t>
      </w:r>
      <w:r w:rsidR="00307674" w:rsidRPr="00B449BE">
        <w:rPr>
          <w:rFonts w:ascii="Noto Sans" w:hAnsi="Noto Sans" w:cs="Noto Sans"/>
          <w:sz w:val="36"/>
        </w:rPr>
        <w:t>roject</w:t>
      </w:r>
      <w:r w:rsidRPr="00B449BE">
        <w:rPr>
          <w:rFonts w:ascii="Noto Sans" w:hAnsi="Noto Sans" w:cs="Noto Sans"/>
          <w:sz w:val="36"/>
        </w:rPr>
        <w:t xml:space="preserve"> - </w:t>
      </w:r>
      <w:r w:rsidR="009650DC" w:rsidRPr="00B449BE">
        <w:rPr>
          <w:rFonts w:ascii="Noto Sans" w:hAnsi="Noto Sans" w:cs="Noto Sans"/>
          <w:sz w:val="36"/>
        </w:rPr>
        <w:t>Small</w:t>
      </w:r>
      <w:r w:rsidR="00307674" w:rsidRPr="00B449BE">
        <w:rPr>
          <w:rFonts w:ascii="Noto Sans" w:hAnsi="Noto Sans" w:cs="Noto Sans"/>
          <w:sz w:val="36"/>
        </w:rPr>
        <w:t xml:space="preserve"> </w:t>
      </w:r>
      <w:r w:rsidRPr="00B449BE">
        <w:rPr>
          <w:rFonts w:ascii="Noto Sans" w:hAnsi="Noto Sans" w:cs="Noto Sans"/>
          <w:sz w:val="36"/>
        </w:rPr>
        <w:t>a</w:t>
      </w:r>
      <w:r w:rsidR="00307674" w:rsidRPr="00B449BE">
        <w:rPr>
          <w:rFonts w:ascii="Noto Sans" w:hAnsi="Noto Sans" w:cs="Noto Sans"/>
          <w:sz w:val="36"/>
        </w:rPr>
        <w:t>ward</w:t>
      </w:r>
      <w:r w:rsidR="00840205" w:rsidRPr="00B449BE">
        <w:rPr>
          <w:rFonts w:ascii="Noto Sans" w:hAnsi="Noto Sans" w:cs="Noto Sans"/>
          <w:sz w:val="36"/>
        </w:rPr>
        <w:t xml:space="preserve"> e</w:t>
      </w:r>
      <w:r w:rsidR="002F4C56" w:rsidRPr="00B449BE">
        <w:rPr>
          <w:rFonts w:ascii="Noto Sans" w:hAnsi="Noto Sans" w:cs="Noto Sans"/>
          <w:sz w:val="36"/>
        </w:rPr>
        <w:t xml:space="preserve">ntry </w:t>
      </w:r>
      <w:r w:rsidR="00840205" w:rsidRPr="00B449BE">
        <w:rPr>
          <w:rFonts w:ascii="Noto Sans" w:hAnsi="Noto Sans" w:cs="Noto Sans"/>
          <w:sz w:val="36"/>
        </w:rPr>
        <w:t>f</w:t>
      </w:r>
      <w:r w:rsidR="002F4C56" w:rsidRPr="00B449BE">
        <w:rPr>
          <w:rFonts w:ascii="Noto Sans" w:hAnsi="Noto Sans" w:cs="Noto Sans"/>
          <w:sz w:val="36"/>
        </w:rPr>
        <w:t xml:space="preserve">orm </w:t>
      </w:r>
    </w:p>
    <w:p w14:paraId="3A64CDA0" w14:textId="77777777" w:rsidR="0096750F" w:rsidRPr="00B449BE" w:rsidRDefault="0096750F" w:rsidP="0096750F">
      <w:pPr>
        <w:pStyle w:val="Title"/>
        <w:rPr>
          <w:rFonts w:ascii="Noto Sans" w:hAnsi="Noto Sans" w:cs="Noto Sans"/>
          <w:color w:val="000000" w:themeColor="text1"/>
          <w:sz w:val="18"/>
          <w:szCs w:val="18"/>
          <w:lang w:val="en-GB" w:eastAsia="en-US"/>
        </w:rPr>
      </w:pPr>
    </w:p>
    <w:p w14:paraId="7ED5478A" w14:textId="0A18416F" w:rsidR="00FE6C81" w:rsidRPr="00B449BE" w:rsidRDefault="00C050F8" w:rsidP="00FE6C81">
      <w:pPr>
        <w:pStyle w:val="Title"/>
        <w:rPr>
          <w:rFonts w:ascii="Noto Sans" w:hAnsi="Noto Sans" w:cs="Noto Sans"/>
          <w:color w:val="000000" w:themeColor="text1"/>
          <w:sz w:val="18"/>
          <w:szCs w:val="18"/>
          <w:lang w:val="en-GB" w:eastAsia="en-US"/>
        </w:rPr>
      </w:pPr>
      <w:r w:rsidRPr="00B449BE">
        <w:rPr>
          <w:rFonts w:ascii="Noto Sans" w:hAnsi="Noto Sans" w:cs="Noto Sans"/>
          <w:color w:val="000000" w:themeColor="text1"/>
          <w:sz w:val="18"/>
          <w:szCs w:val="18"/>
          <w:lang w:val="en-GB" w:eastAsia="en-US"/>
        </w:rPr>
        <w:t xml:space="preserve">All projects submitted in this category must be located within the ICE </w:t>
      </w:r>
      <w:r w:rsidR="00AC3CFA">
        <w:rPr>
          <w:rFonts w:ascii="Noto Sans" w:hAnsi="Noto Sans" w:cs="Noto Sans"/>
          <w:color w:val="000000" w:themeColor="text1"/>
          <w:sz w:val="18"/>
          <w:szCs w:val="18"/>
          <w:lang w:val="en-GB" w:eastAsia="en-US"/>
        </w:rPr>
        <w:t>London</w:t>
      </w:r>
      <w:r w:rsidR="005B4D50" w:rsidRPr="00B449BE">
        <w:rPr>
          <w:rFonts w:ascii="Noto Sans" w:hAnsi="Noto Sans" w:cs="Noto Sans"/>
          <w:color w:val="000000" w:themeColor="text1"/>
          <w:sz w:val="18"/>
          <w:szCs w:val="18"/>
          <w:lang w:val="en-GB" w:eastAsia="en-US"/>
        </w:rPr>
        <w:t xml:space="preserve"> </w:t>
      </w:r>
      <w:r w:rsidRPr="00B449BE">
        <w:rPr>
          <w:rFonts w:ascii="Noto Sans" w:hAnsi="Noto Sans" w:cs="Noto Sans"/>
          <w:color w:val="000000" w:themeColor="text1"/>
          <w:sz w:val="18"/>
          <w:szCs w:val="18"/>
          <w:lang w:val="en-GB" w:eastAsia="en-US"/>
        </w:rPr>
        <w:t>geographical region</w:t>
      </w:r>
      <w:r w:rsidR="00AC3CFA">
        <w:rPr>
          <w:rFonts w:ascii="Noto Sans" w:hAnsi="Noto Sans" w:cs="Noto Sans"/>
          <w:color w:val="000000" w:themeColor="text1"/>
          <w:sz w:val="18"/>
          <w:szCs w:val="18"/>
          <w:lang w:val="en-GB" w:eastAsia="en-US"/>
        </w:rPr>
        <w:t xml:space="preserve">. </w:t>
      </w:r>
      <w:r w:rsidR="00FF02E9" w:rsidRPr="00B449BE">
        <w:rPr>
          <w:rFonts w:ascii="Noto Sans" w:hAnsi="Noto Sans" w:cs="Noto Sans"/>
          <w:color w:val="000000" w:themeColor="text1"/>
          <w:sz w:val="18"/>
          <w:szCs w:val="18"/>
          <w:lang w:val="en-GB" w:eastAsia="en-US"/>
        </w:rPr>
        <w:t>Projects in this category must have overall cost of</w:t>
      </w:r>
      <w:r w:rsidR="009650DC" w:rsidRPr="00B449BE">
        <w:rPr>
          <w:rFonts w:ascii="Noto Sans" w:hAnsi="Noto Sans" w:cs="Noto Sans"/>
          <w:color w:val="000000" w:themeColor="text1"/>
          <w:sz w:val="18"/>
          <w:szCs w:val="18"/>
          <w:lang w:val="en-GB" w:eastAsia="en-US"/>
        </w:rPr>
        <w:t xml:space="preserve"> under</w:t>
      </w:r>
      <w:r w:rsidR="00FF02E9" w:rsidRPr="00B449BE">
        <w:rPr>
          <w:rFonts w:ascii="Noto Sans" w:hAnsi="Noto Sans" w:cs="Noto Sans"/>
          <w:color w:val="000000" w:themeColor="text1"/>
          <w:sz w:val="18"/>
          <w:szCs w:val="18"/>
          <w:lang w:val="en-GB" w:eastAsia="en-US"/>
        </w:rPr>
        <w:t xml:space="preserve"> £</w:t>
      </w:r>
      <w:r w:rsidR="00F659D8" w:rsidRPr="00B449BE">
        <w:rPr>
          <w:rFonts w:ascii="Noto Sans" w:hAnsi="Noto Sans" w:cs="Noto Sans"/>
          <w:color w:val="000000" w:themeColor="text1"/>
          <w:sz w:val="18"/>
          <w:szCs w:val="18"/>
          <w:lang w:val="en-GB" w:eastAsia="en-US"/>
        </w:rPr>
        <w:t>5</w:t>
      </w:r>
      <w:r w:rsidR="00FF02E9" w:rsidRPr="00B449BE">
        <w:rPr>
          <w:rFonts w:ascii="Noto Sans" w:hAnsi="Noto Sans" w:cs="Noto Sans"/>
          <w:color w:val="000000" w:themeColor="text1"/>
          <w:sz w:val="18"/>
          <w:szCs w:val="18"/>
          <w:lang w:val="en-GB" w:eastAsia="en-US"/>
        </w:rPr>
        <w:t xml:space="preserve"> million.</w:t>
      </w:r>
    </w:p>
    <w:p w14:paraId="284D21F2" w14:textId="77777777" w:rsidR="009450B2" w:rsidRPr="00BD6285" w:rsidRDefault="009450B2" w:rsidP="009450B2">
      <w:pPr>
        <w:spacing w:before="320"/>
        <w:rPr>
          <w:rFonts w:ascii="Noto Sans" w:hAnsi="Noto Sans" w:cs="Noto Sans"/>
          <w:b/>
          <w:bCs/>
          <w:color w:val="000000" w:themeColor="text1"/>
          <w:szCs w:val="18"/>
          <w:lang w:val="en-GB" w:eastAsia="en-US"/>
        </w:rPr>
      </w:pPr>
      <w:r w:rsidRPr="00BD6285">
        <w:rPr>
          <w:rFonts w:ascii="Noto Sans" w:hAnsi="Noto Sans" w:cs="Noto Sans"/>
          <w:color w:val="000000" w:themeColor="text1"/>
          <w:szCs w:val="18"/>
          <w:lang w:val="en-GB" w:eastAsia="en-US"/>
        </w:rPr>
        <w:t>A submission fee of £250 + VAT must be paid in full via credit card or BACS at the time of submission</w:t>
      </w:r>
      <w:r w:rsidRPr="00BD6285">
        <w:rPr>
          <w:rFonts w:ascii="Noto Sans" w:hAnsi="Noto Sans" w:cs="Noto Sans"/>
          <w:b/>
          <w:bCs/>
          <w:color w:val="000000" w:themeColor="text1"/>
          <w:szCs w:val="18"/>
          <w:lang w:val="en-GB" w:eastAsia="en-US"/>
        </w:rPr>
        <w:t>. Deadline for entries is midday</w:t>
      </w:r>
      <w:r>
        <w:rPr>
          <w:rFonts w:ascii="Noto Sans" w:hAnsi="Noto Sans" w:cs="Noto Sans"/>
          <w:b/>
          <w:bCs/>
          <w:color w:val="000000" w:themeColor="text1"/>
          <w:szCs w:val="18"/>
          <w:lang w:val="en-GB" w:eastAsia="en-US"/>
        </w:rPr>
        <w:t xml:space="preserve"> Friday, 22 May </w:t>
      </w:r>
      <w:r w:rsidRPr="00BD6285">
        <w:rPr>
          <w:rFonts w:ascii="Noto Sans" w:hAnsi="Noto Sans" w:cs="Noto Sans"/>
          <w:b/>
          <w:bCs/>
          <w:color w:val="000000" w:themeColor="text1"/>
          <w:szCs w:val="18"/>
          <w:lang w:val="en-GB" w:eastAsia="en-US"/>
        </w:rPr>
        <w:t>202</w:t>
      </w:r>
      <w:r>
        <w:rPr>
          <w:rFonts w:ascii="Noto Sans" w:hAnsi="Noto Sans" w:cs="Noto Sans"/>
          <w:b/>
          <w:bCs/>
          <w:color w:val="000000" w:themeColor="text1"/>
          <w:szCs w:val="18"/>
          <w:lang w:val="en-GB" w:eastAsia="en-US"/>
        </w:rPr>
        <w:t>6</w:t>
      </w:r>
      <w:r w:rsidRPr="00BD6285">
        <w:rPr>
          <w:rFonts w:ascii="Noto Sans" w:hAnsi="Noto Sans" w:cs="Noto Sans"/>
          <w:b/>
          <w:bCs/>
          <w:color w:val="000000" w:themeColor="text1"/>
          <w:szCs w:val="18"/>
          <w:lang w:val="en-GB" w:eastAsia="en-US"/>
        </w:rPr>
        <w:t xml:space="preserve">. </w:t>
      </w:r>
    </w:p>
    <w:p w14:paraId="04AC6C7D" w14:textId="77777777" w:rsidR="008C535A" w:rsidRPr="00B449BE" w:rsidRDefault="008C535A" w:rsidP="008C535A">
      <w:pPr>
        <w:pStyle w:val="Heading1"/>
        <w:rPr>
          <w:rFonts w:ascii="Noto Sans" w:hAnsi="Noto Sans" w:cs="Noto Sans"/>
        </w:rPr>
      </w:pPr>
      <w:r w:rsidRPr="00B449BE">
        <w:rPr>
          <w:rFonts w:ascii="Noto Sans" w:hAnsi="Noto Sans" w:cs="Noto Sans"/>
        </w:rPr>
        <w:t>Checklist</w:t>
      </w:r>
    </w:p>
    <w:p w14:paraId="7A425A6A" w14:textId="77777777" w:rsidR="00072A50" w:rsidRPr="00B449BE" w:rsidRDefault="00072A50" w:rsidP="00072A50">
      <w:pPr>
        <w:rPr>
          <w:rFonts w:ascii="Noto Sans" w:hAnsi="Noto Sans" w:cs="Noto Sans"/>
        </w:rPr>
      </w:pPr>
      <w:r w:rsidRPr="00B449BE">
        <w:rPr>
          <w:rFonts w:ascii="Noto Sans" w:hAnsi="Noto Sans" w:cs="Noto Sans"/>
        </w:rPr>
        <w:t xml:space="preserve">Please find the list of files that will need to be submitted with this Entry Form here. </w:t>
      </w:r>
    </w:p>
    <w:tbl>
      <w:tblPr>
        <w:tblStyle w:val="MediumShading1-Accent3"/>
        <w:tblW w:w="9634" w:type="dxa"/>
        <w:tblLayout w:type="fixed"/>
        <w:tblLook w:val="04A0" w:firstRow="1" w:lastRow="0" w:firstColumn="1" w:lastColumn="0" w:noHBand="0" w:noVBand="1"/>
      </w:tblPr>
      <w:tblGrid>
        <w:gridCol w:w="5665"/>
        <w:gridCol w:w="2127"/>
        <w:gridCol w:w="1842"/>
      </w:tblGrid>
      <w:tr w:rsidR="00072A50" w:rsidRPr="00B449BE" w14:paraId="5DEA3792" w14:textId="77777777" w:rsidTr="00676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left w:val="single" w:sz="4" w:space="0" w:color="auto"/>
              <w:bottom w:val="single" w:sz="4" w:space="0" w:color="auto"/>
              <w:right w:val="single" w:sz="4" w:space="0" w:color="auto"/>
            </w:tcBorders>
            <w:shd w:val="clear" w:color="auto" w:fill="007C92"/>
            <w:vAlign w:val="center"/>
          </w:tcPr>
          <w:p w14:paraId="2C1C8A16" w14:textId="77777777" w:rsidR="00072A50" w:rsidRPr="00B449BE" w:rsidRDefault="00072A50" w:rsidP="00676CFC">
            <w:pPr>
              <w:spacing w:before="40" w:after="40"/>
              <w:rPr>
                <w:rFonts w:ascii="Noto Sans" w:hAnsi="Noto Sans" w:cs="Noto Sans"/>
                <w:noProof/>
                <w:sz w:val="24"/>
                <w:lang w:eastAsia="en-US"/>
              </w:rPr>
            </w:pPr>
            <w:bookmarkStart w:id="0" w:name="_Hlk25762428"/>
            <w:r w:rsidRPr="00B449BE">
              <w:rPr>
                <w:rFonts w:ascii="Noto Sans" w:hAnsi="Noto Sans" w:cs="Noto Sans"/>
                <w:noProof/>
                <w:sz w:val="24"/>
                <w:lang w:eastAsia="en-US"/>
              </w:rPr>
              <mc:AlternateContent>
                <mc:Choice Requires="wpg">
                  <w:drawing>
                    <wp:anchor distT="0" distB="0" distL="114300" distR="114300" simplePos="0" relativeHeight="251658242" behindDoc="0" locked="0" layoutInCell="1" allowOverlap="1" wp14:anchorId="3F8B931F" wp14:editId="6897F469">
                      <wp:simplePos x="0" y="0"/>
                      <wp:positionH relativeFrom="column">
                        <wp:posOffset>353060</wp:posOffset>
                      </wp:positionH>
                      <wp:positionV relativeFrom="paragraph">
                        <wp:posOffset>10267950</wp:posOffset>
                      </wp:positionV>
                      <wp:extent cx="6761480" cy="369570"/>
                      <wp:effectExtent l="0" t="0" r="20320" b="1143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369570"/>
                                <a:chOff x="457200" y="162263"/>
                                <a:chExt cx="6761454" cy="369298"/>
                              </a:xfrm>
                            </wpg:grpSpPr>
                            <wps:wsp>
                              <wps:cNvPr id="35" name="Text Box 2"/>
                              <wps:cNvSpPr txBox="1">
                                <a:spLocks noChangeArrowheads="1"/>
                              </wps:cNvSpPr>
                              <wps:spPr bwMode="auto">
                                <a:xfrm>
                                  <a:off x="457200" y="185057"/>
                                  <a:ext cx="313200" cy="2484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wps:txbx>
                              <wps:bodyPr rot="0" vert="horz" wrap="square" lIns="0" tIns="0" rIns="0" bIns="0" anchor="t" anchorCtr="0">
                                <a:noAutofit/>
                              </wps:bodyPr>
                            </wps:wsp>
                            <wps:wsp>
                              <wps:cNvPr id="36"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23B0FA6" w14:textId="77777777" w:rsidR="00072A50" w:rsidRPr="005701B2" w:rsidRDefault="00072A50" w:rsidP="00072A50">
                                    <w:pPr>
                                      <w:rPr>
                                        <w:b/>
                                        <w:color w:val="FFFFFF"/>
                                      </w:rPr>
                                    </w:pPr>
                                    <w:r w:rsidRPr="005701B2">
                                      <w:rPr>
                                        <w:b/>
                                        <w:color w:val="FFFFFF"/>
                                      </w:rPr>
                                      <w:t>Document title (edit in footer)</w:t>
                                    </w:r>
                                  </w:p>
                                </w:txbxContent>
                              </wps:txbx>
                              <wps:bodyPr rot="0" vert="horz" wrap="square" lIns="0" tIns="0" rIns="0" bIns="0" anchor="t" anchorCtr="0">
                                <a:noAutofit/>
                              </wps:bodyPr>
                            </wps:wsp>
                            <wps:wsp>
                              <wps:cNvPr id="37"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B931F" id="Group 32" o:spid="_x0000_s1026" style="position:absolute;margin-left:27.8pt;margin-top:808.5pt;width:532.4pt;height:29.1pt;z-index:251658242;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OqrAIAAEMJAAAOAAAAZHJzL2Uyb0RvYy54bWzkVttu1DAQfUfiHyy/02ySTTaNmq1KSyuk&#10;ApVaPsDrOBeR2Mb2Nilfz9jeTcMWXoooSLxY49v4zJkzk5ycjn2H7pnSreAFDo8WGDFORdnyusCf&#10;7y7fZBhpQ3hJOsFZgR+Yxqfr169OBpmzSDSiK5lC4ITrfJAFboyReRBo2rCe6CMhGYfNSqieGJiq&#10;OigVGcB73wXRYpEGg1ClVIIyrWH1wm/itfNfVYyaT1WlmUFdgQGbcaNy48aOwfqE5LUismnpDgZ5&#10;BoqetBwenVxdEEPQVrVPXPUtVUKLyhxR0QeiqlrKXAwQTbg4iOZKia10sdT5UMuJJqD2gKdnu6Uf&#10;76+UvJU3yqMH81rQLxp4CQZZ5/N9O68fD4+V6u0lCAKNjtGHiVE2GkRhMV2l4TID4insxelxstpR&#10;ThvIi722TFaQR4xgP0yjKI19Smjzbu4iWU4uouPMHglI7gE4mBOsQYKO9CNV+veoum2IZC4D2lJx&#10;o1BbQiAJRpz0IOc7G+hbMaLIYrKPwynLJjIjLENMThXak4q4OG8Ir9mZUmJoGCkBXuiimV31frR1&#10;shk+iBKeIVsjnKMDzufkZckiWXny9uzHYey4teRHy2wJPM+ZI7lU2lwx0SNrFFhBubhnyP21Nv7o&#10;/ojNNBeXbdfBOsk7/sMCZMOuQC50bpH7GMy4GXe0bET5AAEp4SsQOgYYjVDfMBqg+gqsv26JYhh1&#10;7zmQYkt1b6i9sdkbhFO4WmCDkTfPjStpD+kMyKpaB9/C8S/vsIE0PLQ/r5H0iUZCl+pZpl9GJFkW&#10;rpaxr7CfiCRKoji1Ffg3VeLKaqLn/xPL6olYXB98ca3E0KFtDz5sx1NHidIwPg5/2YxfpKU4sUwN&#10;918Si/sWwZfafZ52fxX2V2A+d53o8d9n/R0AAP//AwBQSwMEFAAGAAgAAAAhADOjoFLhAAAADQEA&#10;AA8AAABkcnMvZG93bnJldi54bWxMj01Lw0AQhu+C/2EZwZvdbDRpidmUUtRTEWwF6W2anSah2d2Q&#10;3Sbpv3dz0uO88/B+5OtJt2yg3jXWSBCLCBiZ0qrGVBK+D+9PK2DOo1HYWkMSbuRgXdzf5ZgpO5ov&#10;Gva+YsHEuAwl1N53GeeurEmjW9iOTPidba/Rh7OvuOpxDOa65XEUpVxjY0JCjR1tayov+6uW8DHi&#10;uHkWb8Puct7ejofk82cnSMrHh2nzCszT5P9gmOuH6lCETid7NcqxVkKSpIEMeiqWYdRMiDh6AXaa&#10;tWUSAy9y/n9F8QsAAP//AwBQSwECLQAUAAYACAAAACEAtoM4kv4AAADhAQAAEwAAAAAAAAAAAAAA&#10;AAAAAAAAW0NvbnRlbnRfVHlwZXNdLnhtbFBLAQItABQABgAIAAAAIQA4/SH/1gAAAJQBAAALAAAA&#10;AAAAAAAAAAAAAC8BAABfcmVscy8ucmVsc1BLAQItABQABgAIAAAAIQBY8wOqrAIAAEMJAAAOAAAA&#10;AAAAAAAAAAAAAC4CAABkcnMvZTJvRG9jLnhtbFBLAQItABQABgAIAAAAIQAzo6BS4QAAAA0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v:textbox>
                      </v:shape>
                      <v:shape id="Text Box 11" o:spid="_x0000_s102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23B0FA6" w14:textId="77777777" w:rsidR="00072A50" w:rsidRPr="005701B2" w:rsidRDefault="00072A50" w:rsidP="00072A50">
                              <w:pPr>
                                <w:rPr>
                                  <w:b/>
                                  <w:color w:val="FFFFFF"/>
                                </w:rPr>
                              </w:pPr>
                              <w:r w:rsidRPr="005701B2">
                                <w:rPr>
                                  <w:b/>
                                  <w:color w:val="FFFFFF"/>
                                </w:rPr>
                                <w:t>Document title (edit in footer)</w:t>
                              </w:r>
                            </w:p>
                          </w:txbxContent>
                        </v:textbox>
                      </v:shape>
                      <v:shape id="Text Box 3" o:spid="_x0000_s102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bookmarkEnd w:id="0"/>
            <w:r w:rsidRPr="00B449BE">
              <w:rPr>
                <w:rFonts w:ascii="Noto Sans" w:hAnsi="Noto Sans" w:cs="Noto Sans"/>
                <w:sz w:val="16"/>
                <w:szCs w:val="16"/>
              </w:rPr>
              <w:t>ITEM</w:t>
            </w:r>
          </w:p>
        </w:tc>
      </w:tr>
      <w:tr w:rsidR="00072A50" w:rsidRPr="00B449BE" w14:paraId="4E491785" w14:textId="77777777" w:rsidTr="0067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2C41C" w14:textId="6AA33384" w:rsidR="00072A50" w:rsidRPr="00B449BE" w:rsidRDefault="00072A50" w:rsidP="00676CFC">
            <w:pPr>
              <w:spacing w:before="40" w:after="40"/>
              <w:rPr>
                <w:rFonts w:ascii="Noto Sans" w:hAnsi="Noto Sans" w:cs="Noto Sans"/>
                <w:b w:val="0"/>
                <w:sz w:val="16"/>
                <w:szCs w:val="16"/>
              </w:rPr>
            </w:pPr>
            <w:r w:rsidRPr="00B449BE">
              <w:rPr>
                <w:rFonts w:ascii="Noto Sans" w:hAnsi="Noto Sans" w:cs="Noto Sans"/>
                <w:bCs w:val="0"/>
                <w:sz w:val="16"/>
                <w:szCs w:val="16"/>
              </w:rPr>
              <w:t xml:space="preserve">Project Entry Form </w:t>
            </w:r>
            <w:r w:rsidRPr="00B449BE">
              <w:rPr>
                <w:rFonts w:ascii="Noto Sans" w:hAnsi="Noto Sans" w:cs="Noto Sans"/>
                <w:b w:val="0"/>
                <w:bCs w:val="0"/>
                <w:sz w:val="16"/>
                <w:szCs w:val="16"/>
              </w:rPr>
              <w:t>(electronic copy – PDF format) with all participating organisations</w:t>
            </w:r>
            <w:r w:rsidR="00A56127" w:rsidRPr="00B449BE">
              <w:rPr>
                <w:rFonts w:ascii="Noto Sans" w:hAnsi="Noto Sans" w:cs="Noto Sans"/>
                <w:b w:val="0"/>
                <w:bCs w:val="0"/>
                <w:sz w:val="16"/>
                <w:szCs w:val="16"/>
              </w:rPr>
              <w:t>’</w:t>
            </w:r>
            <w:r w:rsidRPr="00B449BE">
              <w:rPr>
                <w:rFonts w:ascii="Noto Sans" w:hAnsi="Noto Sans" w:cs="Noto Sans"/>
                <w:b w:val="0"/>
                <w:bCs w:val="0"/>
                <w:sz w:val="16"/>
                <w:szCs w:val="16"/>
              </w:rPr>
              <w:t xml:space="preserve"> details and signatures</w:t>
            </w:r>
          </w:p>
          <w:p w14:paraId="510A71D6" w14:textId="77777777" w:rsidR="00072A50" w:rsidRPr="00B449BE" w:rsidRDefault="00072A50" w:rsidP="00676CFC">
            <w:pPr>
              <w:spacing w:before="40" w:after="40"/>
              <w:rPr>
                <w:rFonts w:ascii="Noto Sans" w:hAnsi="Noto Sans" w:cs="Noto Sans"/>
                <w:b w:val="0"/>
                <w:sz w:val="16"/>
                <w:szCs w:val="16"/>
              </w:rPr>
            </w:pPr>
            <w:r w:rsidRPr="00B449BE">
              <w:rPr>
                <w:rFonts w:ascii="Noto Sans" w:hAnsi="Noto Sans" w:cs="Noto Sans"/>
                <w:sz w:val="16"/>
                <w:szCs w:val="16"/>
              </w:rPr>
              <w:t xml:space="preserve">Please note: </w:t>
            </w:r>
            <w:r w:rsidRPr="00B449BE">
              <w:rPr>
                <w:rFonts w:ascii="Noto Sans" w:hAnsi="Noto Sans" w:cs="Noto Sans"/>
                <w:b w:val="0"/>
                <w:sz w:val="16"/>
                <w:szCs w:val="16"/>
              </w:rPr>
              <w:t>Paper submissions (in whole or part) will not be accepted.</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8BE0EC3" w14:textId="77777777" w:rsidR="00072A50" w:rsidRPr="00B449BE" w:rsidRDefault="00072A50" w:rsidP="00676CFC">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449BE" w14:paraId="41893891" w14:textId="77777777" w:rsidTr="0067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82A7F" w14:textId="77777777" w:rsidR="00072A50" w:rsidRPr="00B449BE" w:rsidRDefault="00072A50" w:rsidP="00676CFC">
            <w:pPr>
              <w:spacing w:before="40" w:after="40"/>
              <w:rPr>
                <w:rFonts w:ascii="Noto Sans" w:hAnsi="Noto Sans" w:cs="Noto Sans"/>
                <w:sz w:val="16"/>
                <w:szCs w:val="16"/>
              </w:rPr>
            </w:pPr>
            <w:r w:rsidRPr="00B449BE">
              <w:rPr>
                <w:rFonts w:ascii="Noto Sans" w:hAnsi="Noto Sans" w:cs="Noto Sans"/>
                <w:sz w:val="16"/>
                <w:szCs w:val="16"/>
              </w:rPr>
              <w:t xml:space="preserve">Consent and signatures from all partners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B233A87" w14:textId="77777777" w:rsidR="00072A50" w:rsidRPr="00B449BE" w:rsidRDefault="00072A50" w:rsidP="00676CFC">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449BE" w14:paraId="6121E7C2" w14:textId="77777777" w:rsidTr="0067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BDF54" w14:textId="443FFB11" w:rsidR="00072A50" w:rsidRPr="00B449BE" w:rsidRDefault="00072A50" w:rsidP="00676CFC">
            <w:pPr>
              <w:spacing w:before="40" w:after="40"/>
              <w:rPr>
                <w:rFonts w:ascii="Noto Sans" w:hAnsi="Noto Sans" w:cs="Noto Sans"/>
                <w:sz w:val="16"/>
                <w:szCs w:val="16"/>
              </w:rPr>
            </w:pPr>
            <w:r w:rsidRPr="00B449BE">
              <w:rPr>
                <w:rFonts w:ascii="Noto Sans" w:hAnsi="Noto Sans" w:cs="Noto Sans"/>
                <w:sz w:val="16"/>
                <w:szCs w:val="16"/>
              </w:rPr>
              <w:t>Executive Summary (up to 400 words)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1C36C63" w14:textId="77777777" w:rsidR="00072A50" w:rsidRPr="00B449BE" w:rsidRDefault="00072A50" w:rsidP="00676CFC">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449BE" w14:paraId="0CC0DBC1" w14:textId="77777777" w:rsidTr="0067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4D67D" w14:textId="77777777" w:rsidR="00072A50" w:rsidRPr="00B449BE" w:rsidRDefault="00072A50" w:rsidP="00676CFC">
            <w:pPr>
              <w:spacing w:before="40" w:after="40"/>
              <w:rPr>
                <w:rFonts w:ascii="Noto Sans" w:hAnsi="Noto Sans" w:cs="Noto Sans"/>
                <w:sz w:val="16"/>
                <w:szCs w:val="16"/>
              </w:rPr>
            </w:pPr>
            <w:r w:rsidRPr="00B449BE">
              <w:rPr>
                <w:rFonts w:ascii="Noto Sans" w:hAnsi="Noto Sans" w:cs="Noto Sans"/>
                <w:sz w:val="16"/>
                <w:szCs w:val="16"/>
              </w:rPr>
              <w:t xml:space="preserve">Award Submission </w:t>
            </w:r>
            <w:r w:rsidRPr="00B449BE">
              <w:rPr>
                <w:rFonts w:ascii="Noto Sans" w:hAnsi="Noto Sans" w:cs="Noto Sans"/>
                <w:b w:val="0"/>
                <w:bCs w:val="0"/>
                <w:sz w:val="16"/>
                <w:szCs w:val="16"/>
              </w:rPr>
              <w:t>(within the entry form, 200 words per required criterion)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657185" w14:textId="77777777" w:rsidR="00072A50" w:rsidRPr="00B449BE" w:rsidRDefault="00072A50" w:rsidP="00676CFC">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449BE" w14:paraId="6EAC3739" w14:textId="77777777" w:rsidTr="0067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5D2" w14:textId="77777777" w:rsidR="00072A50" w:rsidRPr="00B449BE" w:rsidRDefault="00072A50" w:rsidP="00676CFC">
            <w:pPr>
              <w:spacing w:before="40" w:after="40"/>
              <w:rPr>
                <w:rFonts w:ascii="Noto Sans" w:hAnsi="Noto Sans" w:cs="Noto Sans"/>
                <w:sz w:val="16"/>
                <w:szCs w:val="16"/>
              </w:rPr>
            </w:pPr>
            <w:r w:rsidRPr="00B449BE">
              <w:rPr>
                <w:rFonts w:ascii="Noto Sans" w:hAnsi="Noto Sans" w:cs="Noto Sans"/>
                <w:sz w:val="16"/>
                <w:szCs w:val="16"/>
              </w:rPr>
              <w:t xml:space="preserve">Project Submission </w:t>
            </w:r>
            <w:r w:rsidRPr="00B449BE">
              <w:rPr>
                <w:rFonts w:ascii="Noto Sans" w:hAnsi="Noto Sans" w:cs="Noto Sans"/>
                <w:b w:val="0"/>
                <w:bCs w:val="0"/>
                <w:sz w:val="16"/>
                <w:szCs w:val="16"/>
              </w:rPr>
              <w:t>(electronic copy – PDF format)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A6D7A8" w14:textId="77777777" w:rsidR="00072A50" w:rsidRPr="00B449BE" w:rsidRDefault="00072A50" w:rsidP="00676CFC">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449BE" w14:paraId="04C5469E" w14:textId="77777777" w:rsidTr="0067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F74D3" w14:textId="77777777" w:rsidR="00072A50" w:rsidRPr="00B449BE" w:rsidRDefault="00072A50" w:rsidP="00676CFC">
            <w:pPr>
              <w:spacing w:before="40" w:after="40"/>
              <w:rPr>
                <w:rFonts w:ascii="Noto Sans" w:hAnsi="Noto Sans" w:cs="Noto Sans"/>
                <w:sz w:val="16"/>
                <w:szCs w:val="16"/>
              </w:rPr>
            </w:pPr>
            <w:r w:rsidRPr="00B449BE">
              <w:rPr>
                <w:rFonts w:ascii="Noto Sans" w:hAnsi="Noto Sans" w:cs="Noto Sans"/>
                <w:sz w:val="16"/>
                <w:szCs w:val="16"/>
              </w:rPr>
              <w:t>Project value (in GBP)</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4C1AAE1" w14:textId="77777777" w:rsidR="00072A50" w:rsidRPr="00B449BE" w:rsidRDefault="00072A50" w:rsidP="00676CFC">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449BE" w14:paraId="0BDC8BC5" w14:textId="77777777" w:rsidTr="0067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1F32DCD0" w14:textId="77777777" w:rsidR="00072A50" w:rsidRPr="00B449BE" w:rsidRDefault="00072A50" w:rsidP="00676CFC">
            <w:pPr>
              <w:spacing w:before="40" w:after="40"/>
              <w:rPr>
                <w:rFonts w:ascii="Noto Sans" w:hAnsi="Noto Sans" w:cs="Noto Sans"/>
                <w:b w:val="0"/>
                <w:sz w:val="16"/>
                <w:szCs w:val="16"/>
              </w:rPr>
            </w:pPr>
            <w:r w:rsidRPr="00B449BE">
              <w:rPr>
                <w:rFonts w:ascii="Noto Sans" w:hAnsi="Noto Sans" w:cs="Noto Sans"/>
                <w:sz w:val="16"/>
                <w:szCs w:val="16"/>
              </w:rPr>
              <w:t xml:space="preserve">Entry fee payment: £250+VAT – </w:t>
            </w:r>
            <w:r w:rsidRPr="00B449BE">
              <w:rPr>
                <w:rFonts w:ascii="Noto Sans" w:hAnsi="Noto Sans" w:cs="Noto Sans"/>
                <w:b w:val="0"/>
                <w:sz w:val="16"/>
                <w:szCs w:val="16"/>
              </w:rPr>
              <w:t>please specify how the fee is paid</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4DE0FD" w14:textId="77777777" w:rsidR="00072A50" w:rsidRPr="00B449BE" w:rsidRDefault="00072A50" w:rsidP="00676CFC">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449BE">
              <w:rPr>
                <w:rFonts w:ascii="Noto Sans" w:hAnsi="Noto Sans" w:cs="Noto Sans"/>
                <w:sz w:val="16"/>
                <w:szCs w:val="16"/>
              </w:rPr>
              <w:t>By Credit Card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FBD4A6A" w14:textId="77777777" w:rsidR="00072A50" w:rsidRPr="00B449BE" w:rsidRDefault="00072A50" w:rsidP="00676CFC">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449BE">
              <w:rPr>
                <w:rFonts w:ascii="Noto Sans" w:hAnsi="Noto Sans" w:cs="Noto Sans"/>
                <w:bCs/>
                <w:sz w:val="16"/>
                <w:szCs w:val="16"/>
              </w:rPr>
              <w:t>By BACS</w:t>
            </w:r>
          </w:p>
        </w:tc>
      </w:tr>
      <w:tr w:rsidR="00072A50" w:rsidRPr="00B449BE" w14:paraId="76F6C0D8" w14:textId="77777777" w:rsidTr="0067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500DF" w14:textId="1282CC26" w:rsidR="00072A50" w:rsidRPr="00B449BE" w:rsidRDefault="00072A50" w:rsidP="00676CFC">
            <w:pPr>
              <w:spacing w:before="40" w:after="40"/>
              <w:rPr>
                <w:rFonts w:ascii="Noto Sans" w:hAnsi="Noto Sans" w:cs="Noto Sans"/>
                <w:b w:val="0"/>
                <w:bCs w:val="0"/>
                <w:sz w:val="16"/>
                <w:szCs w:val="16"/>
              </w:rPr>
            </w:pPr>
            <w:r w:rsidRPr="00B449BE">
              <w:rPr>
                <w:rFonts w:ascii="Noto Sans" w:hAnsi="Noto Sans" w:cs="Noto Sans"/>
                <w:sz w:val="16"/>
                <w:szCs w:val="16"/>
              </w:rPr>
              <w:t>3-4 high-res images of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F290D" w14:textId="77777777" w:rsidR="00072A50" w:rsidRPr="00B449BE" w:rsidRDefault="00072A50" w:rsidP="00676CFC">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r w:rsidRPr="00B449BE">
              <w:rPr>
                <w:rFonts w:ascii="Noto Sans" w:hAnsi="Noto Sans" w:cs="Noto Sans"/>
                <w:sz w:val="16"/>
                <w:szCs w:val="16"/>
              </w:rPr>
              <w:t>(how many)</w:t>
            </w:r>
          </w:p>
        </w:tc>
      </w:tr>
      <w:tr w:rsidR="00072A50" w:rsidRPr="00B449BE" w14:paraId="1FE78831" w14:textId="77777777" w:rsidTr="0067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9A8C9" w14:textId="3F49F546" w:rsidR="00072A50" w:rsidRPr="00B449BE" w:rsidRDefault="00072A50" w:rsidP="00676CFC">
            <w:pPr>
              <w:spacing w:before="40" w:after="40"/>
              <w:rPr>
                <w:rFonts w:ascii="Noto Sans" w:hAnsi="Noto Sans" w:cs="Noto Sans"/>
                <w:b w:val="0"/>
                <w:bCs w:val="0"/>
                <w:sz w:val="16"/>
                <w:szCs w:val="16"/>
              </w:rPr>
            </w:pPr>
            <w:r w:rsidRPr="00B449BE">
              <w:rPr>
                <w:rFonts w:ascii="Noto Sans" w:hAnsi="Noto Sans" w:cs="Noto Sans"/>
                <w:sz w:val="16"/>
                <w:szCs w:val="16"/>
              </w:rPr>
              <w:t xml:space="preserve">High-res </w:t>
            </w:r>
            <w:r w:rsidR="009D3050" w:rsidRPr="00B449BE">
              <w:rPr>
                <w:rFonts w:ascii="Noto Sans" w:hAnsi="Noto Sans" w:cs="Noto Sans"/>
                <w:sz w:val="16"/>
                <w:szCs w:val="16"/>
              </w:rPr>
              <w:t>l</w:t>
            </w:r>
            <w:r w:rsidRPr="00B449BE">
              <w:rPr>
                <w:rFonts w:ascii="Noto Sans" w:hAnsi="Noto Sans" w:cs="Noto Sans"/>
                <w:sz w:val="16"/>
                <w:szCs w:val="16"/>
              </w:rPr>
              <w:t>ogos of all organisations involved in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3CDC98" w14:textId="77777777" w:rsidR="00072A50" w:rsidRPr="00B449BE" w:rsidRDefault="00072A50" w:rsidP="00676CFC">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449BE">
              <w:rPr>
                <w:rFonts w:ascii="Noto Sans" w:hAnsi="Noto Sans" w:cs="Noto Sans"/>
                <w:sz w:val="16"/>
                <w:szCs w:val="16"/>
              </w:rPr>
              <w:t>(how many)</w:t>
            </w:r>
          </w:p>
        </w:tc>
      </w:tr>
      <w:tr w:rsidR="00072A50" w:rsidRPr="00B449BE" w14:paraId="38A8D1F6" w14:textId="77777777" w:rsidTr="0067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67DC2" w14:textId="172D6347" w:rsidR="00072A50" w:rsidRPr="00B449BE" w:rsidRDefault="00072A50" w:rsidP="00676CFC">
            <w:pPr>
              <w:spacing w:before="40" w:after="40"/>
              <w:rPr>
                <w:rFonts w:ascii="Noto Sans" w:hAnsi="Noto Sans" w:cs="Noto Sans"/>
                <w:b w:val="0"/>
                <w:bCs w:val="0"/>
                <w:sz w:val="16"/>
                <w:szCs w:val="16"/>
              </w:rPr>
            </w:pPr>
            <w:r w:rsidRPr="00B449BE">
              <w:rPr>
                <w:rFonts w:ascii="Noto Sans" w:hAnsi="Noto Sans" w:cs="Noto Sans"/>
                <w:sz w:val="16"/>
                <w:szCs w:val="16"/>
              </w:rPr>
              <w:t xml:space="preserve">Plans and Drawings </w:t>
            </w:r>
            <w:r w:rsidRPr="00B449BE">
              <w:rPr>
                <w:rFonts w:ascii="Noto Sans" w:hAnsi="Noto Sans" w:cs="Noto Sans"/>
                <w:i/>
                <w:iCs/>
                <w:sz w:val="16"/>
                <w:szCs w:val="16"/>
              </w:rPr>
              <w:t>(optional)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CE357B6" w14:textId="77777777" w:rsidR="00072A50" w:rsidRPr="00B449BE" w:rsidRDefault="00072A50" w:rsidP="00676CFC">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bl>
    <w:p w14:paraId="2AD884C4" w14:textId="09882058" w:rsidR="00441C0D" w:rsidRPr="00B449BE" w:rsidRDefault="0062244D" w:rsidP="008C535A">
      <w:pPr>
        <w:spacing w:before="320"/>
        <w:rPr>
          <w:rStyle w:val="Hyperlink"/>
          <w:rFonts w:ascii="Noto Sans" w:hAnsi="Noto Sans" w:cs="Noto Sans"/>
        </w:rPr>
      </w:pPr>
      <w:r w:rsidRPr="00B449BE">
        <w:rPr>
          <w:rFonts w:ascii="Noto Sans" w:hAnsi="Noto Sans" w:cs="Noto Sans"/>
          <w:color w:val="000000" w:themeColor="text1"/>
          <w:szCs w:val="18"/>
          <w:lang w:val="en-GB" w:eastAsia="en-US"/>
        </w:rPr>
        <w:t xml:space="preserve">Payment details can be found </w:t>
      </w:r>
      <w:r w:rsidRPr="00B449BE">
        <w:rPr>
          <w:rFonts w:ascii="Noto Sans" w:hAnsi="Noto Sans" w:cs="Noto Sans"/>
          <w:szCs w:val="18"/>
          <w:lang w:val="en-GB" w:eastAsia="en-US"/>
        </w:rPr>
        <w:t>online</w:t>
      </w:r>
      <w:r w:rsidRPr="00B449BE">
        <w:rPr>
          <w:rFonts w:ascii="Noto Sans" w:hAnsi="Noto Sans" w:cs="Noto Sans"/>
          <w:color w:val="000000" w:themeColor="text1"/>
          <w:szCs w:val="18"/>
          <w:lang w:val="en-GB" w:eastAsia="en-US"/>
        </w:rPr>
        <w:t xml:space="preserve"> and completed forms are to be sent via WeTransfer to</w:t>
      </w:r>
      <w:r w:rsidR="00AC60B8">
        <w:rPr>
          <w:rFonts w:ascii="Noto Sans" w:hAnsi="Noto Sans" w:cs="Noto Sans"/>
          <w:color w:val="000000" w:themeColor="text1"/>
          <w:szCs w:val="18"/>
          <w:lang w:val="en-GB" w:eastAsia="en-US"/>
        </w:rPr>
        <w:t xml:space="preserve"> </w:t>
      </w:r>
      <w:hyperlink r:id="rId11" w:history="1">
        <w:r w:rsidR="00AC60B8" w:rsidRPr="006A4D62">
          <w:rPr>
            <w:rStyle w:val="Hyperlink"/>
            <w:rFonts w:ascii="Noto Sans" w:hAnsi="Noto Sans" w:cs="Noto Sans"/>
            <w:szCs w:val="18"/>
            <w:lang w:val="en-GB" w:eastAsia="en-US"/>
          </w:rPr>
          <w:t>london@ice.org.uk</w:t>
        </w:r>
      </w:hyperlink>
      <w:r w:rsidR="00AC60B8">
        <w:rPr>
          <w:rFonts w:ascii="Noto Sans" w:hAnsi="Noto Sans" w:cs="Noto Sans"/>
          <w:color w:val="000000" w:themeColor="text1"/>
          <w:szCs w:val="18"/>
          <w:lang w:val="en-GB" w:eastAsia="en-US"/>
        </w:rPr>
        <w:t xml:space="preserve"> </w:t>
      </w:r>
    </w:p>
    <w:p w14:paraId="34779163" w14:textId="77777777" w:rsidR="00441C0D" w:rsidRPr="00B449BE" w:rsidRDefault="00441C0D" w:rsidP="008C535A">
      <w:pPr>
        <w:spacing w:before="320"/>
        <w:rPr>
          <w:rStyle w:val="Hyperlink"/>
          <w:rFonts w:ascii="Noto Sans" w:hAnsi="Noto Sans" w:cs="Noto Sans"/>
        </w:rPr>
      </w:pPr>
    </w:p>
    <w:p w14:paraId="38167184" w14:textId="77777777" w:rsidR="00441C0D" w:rsidRPr="00B449BE" w:rsidRDefault="00441C0D" w:rsidP="008C535A">
      <w:pPr>
        <w:spacing w:before="320"/>
        <w:rPr>
          <w:rStyle w:val="Hyperlink"/>
          <w:rFonts w:ascii="Noto Sans" w:hAnsi="Noto Sans" w:cs="Noto Sans"/>
          <w:szCs w:val="18"/>
          <w:u w:val="none"/>
          <w:lang w:val="en-GB" w:eastAsia="en-US"/>
        </w:rPr>
      </w:pPr>
    </w:p>
    <w:p w14:paraId="250D30D1" w14:textId="77777777" w:rsidR="002F4C56" w:rsidRPr="00B449BE" w:rsidRDefault="002F4C56" w:rsidP="002F4C56">
      <w:pPr>
        <w:pStyle w:val="Heading1"/>
        <w:rPr>
          <w:rFonts w:ascii="Noto Sans" w:hAnsi="Noto Sans" w:cs="Noto Sans"/>
        </w:rPr>
      </w:pPr>
      <w:r w:rsidRPr="00B449BE">
        <w:rPr>
          <w:rFonts w:ascii="Noto Sans" w:hAnsi="Noto Sans" w:cs="Noto Sans"/>
        </w:rPr>
        <w:t>Project Details</w:t>
      </w:r>
    </w:p>
    <w:p w14:paraId="06167B53" w14:textId="0D859533" w:rsidR="002F4C56" w:rsidRPr="00B449BE" w:rsidRDefault="002F4C56" w:rsidP="002F4C56">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3085"/>
        <w:gridCol w:w="6804"/>
      </w:tblGrid>
      <w:tr w:rsidR="002F4C56" w:rsidRPr="00B449BE" w14:paraId="1CC7BEA2" w14:textId="77777777" w:rsidTr="008B6897">
        <w:trPr>
          <w:trHeight w:val="374"/>
        </w:trPr>
        <w:tc>
          <w:tcPr>
            <w:tcW w:w="3085" w:type="dxa"/>
            <w:vAlign w:val="center"/>
          </w:tcPr>
          <w:p w14:paraId="2785D7E0"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Project name:</w:t>
            </w:r>
          </w:p>
        </w:tc>
        <w:tc>
          <w:tcPr>
            <w:tcW w:w="6804" w:type="dxa"/>
            <w:vAlign w:val="center"/>
          </w:tcPr>
          <w:p w14:paraId="54B7731B" w14:textId="77777777" w:rsidR="002F4C56" w:rsidRPr="00B449BE" w:rsidRDefault="002F4C56" w:rsidP="00676CFC">
            <w:pPr>
              <w:spacing w:after="0" w:line="240" w:lineRule="auto"/>
              <w:rPr>
                <w:rFonts w:ascii="Noto Sans" w:hAnsi="Noto Sans" w:cs="Noto Sans"/>
                <w:bCs/>
                <w:szCs w:val="20"/>
              </w:rPr>
            </w:pPr>
          </w:p>
        </w:tc>
      </w:tr>
      <w:tr w:rsidR="002F4C56" w:rsidRPr="00B449BE" w14:paraId="11527B82" w14:textId="77777777" w:rsidTr="008B6897">
        <w:trPr>
          <w:trHeight w:val="374"/>
        </w:trPr>
        <w:tc>
          <w:tcPr>
            <w:tcW w:w="3085" w:type="dxa"/>
            <w:vAlign w:val="center"/>
          </w:tcPr>
          <w:p w14:paraId="35E90EF0"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Location:</w:t>
            </w:r>
          </w:p>
        </w:tc>
        <w:tc>
          <w:tcPr>
            <w:tcW w:w="6804" w:type="dxa"/>
            <w:vAlign w:val="center"/>
          </w:tcPr>
          <w:p w14:paraId="48EEEEF8" w14:textId="77777777" w:rsidR="002F4C56" w:rsidRPr="00B449BE" w:rsidRDefault="002F4C56" w:rsidP="00676CFC">
            <w:pPr>
              <w:spacing w:after="0" w:line="240" w:lineRule="auto"/>
              <w:rPr>
                <w:rFonts w:ascii="Noto Sans" w:hAnsi="Noto Sans" w:cs="Noto Sans"/>
                <w:bCs/>
                <w:szCs w:val="20"/>
              </w:rPr>
            </w:pPr>
          </w:p>
        </w:tc>
      </w:tr>
      <w:tr w:rsidR="002F4C56" w:rsidRPr="00B449BE" w14:paraId="154BE987" w14:textId="77777777" w:rsidTr="008B6897">
        <w:trPr>
          <w:trHeight w:val="374"/>
        </w:trPr>
        <w:tc>
          <w:tcPr>
            <w:tcW w:w="3085" w:type="dxa"/>
            <w:vAlign w:val="center"/>
          </w:tcPr>
          <w:p w14:paraId="2458F4C8"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Date of (substantial) completion:</w:t>
            </w:r>
          </w:p>
        </w:tc>
        <w:tc>
          <w:tcPr>
            <w:tcW w:w="6804" w:type="dxa"/>
            <w:vAlign w:val="center"/>
          </w:tcPr>
          <w:p w14:paraId="03B36C3C" w14:textId="77777777" w:rsidR="002F4C56" w:rsidRPr="00B449BE" w:rsidRDefault="002F4C56" w:rsidP="00676CFC">
            <w:pPr>
              <w:spacing w:after="0" w:line="240" w:lineRule="auto"/>
              <w:rPr>
                <w:rFonts w:ascii="Noto Sans" w:hAnsi="Noto Sans" w:cs="Noto Sans"/>
                <w:bCs/>
                <w:szCs w:val="20"/>
              </w:rPr>
            </w:pPr>
          </w:p>
        </w:tc>
      </w:tr>
    </w:tbl>
    <w:p w14:paraId="02FD8C5A" w14:textId="77777777" w:rsidR="002F4C56" w:rsidRPr="00B449BE" w:rsidRDefault="002F4C56" w:rsidP="002F4C56">
      <w:pPr>
        <w:pStyle w:val="Heading1"/>
        <w:rPr>
          <w:rFonts w:ascii="Noto Sans" w:hAnsi="Noto Sans" w:cs="Noto Sans"/>
        </w:rPr>
      </w:pPr>
      <w:r w:rsidRPr="00B449BE">
        <w:rPr>
          <w:rFonts w:ascii="Noto Sans" w:hAnsi="Noto Sans" w:cs="Noto Sans"/>
        </w:rPr>
        <w:t>Contact Details – Submitting Organisation</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449BE" w14:paraId="5BBD2898" w14:textId="77777777" w:rsidTr="008B6897">
        <w:trPr>
          <w:trHeight w:val="374"/>
        </w:trPr>
        <w:tc>
          <w:tcPr>
            <w:tcW w:w="2802" w:type="dxa"/>
            <w:vAlign w:val="center"/>
          </w:tcPr>
          <w:p w14:paraId="53FE0ECB"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Contact name:</w:t>
            </w:r>
          </w:p>
        </w:tc>
        <w:tc>
          <w:tcPr>
            <w:tcW w:w="7087" w:type="dxa"/>
            <w:gridSpan w:val="3"/>
            <w:vAlign w:val="center"/>
          </w:tcPr>
          <w:p w14:paraId="548A6122" w14:textId="77777777" w:rsidR="002F4C56" w:rsidRPr="00B449BE" w:rsidRDefault="002F4C56" w:rsidP="00676CFC">
            <w:pPr>
              <w:spacing w:after="0" w:line="240" w:lineRule="auto"/>
              <w:rPr>
                <w:rFonts w:ascii="Noto Sans" w:hAnsi="Noto Sans" w:cs="Noto Sans"/>
                <w:bCs/>
                <w:szCs w:val="20"/>
              </w:rPr>
            </w:pPr>
          </w:p>
        </w:tc>
      </w:tr>
      <w:tr w:rsidR="002F4C56" w:rsidRPr="00B449BE" w14:paraId="7CE4DDB6" w14:textId="77777777" w:rsidTr="008B6897">
        <w:trPr>
          <w:trHeight w:val="374"/>
        </w:trPr>
        <w:tc>
          <w:tcPr>
            <w:tcW w:w="2802" w:type="dxa"/>
            <w:vAlign w:val="center"/>
          </w:tcPr>
          <w:p w14:paraId="02CB47DB"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Organisation:</w:t>
            </w:r>
          </w:p>
        </w:tc>
        <w:tc>
          <w:tcPr>
            <w:tcW w:w="7087" w:type="dxa"/>
            <w:gridSpan w:val="3"/>
            <w:vAlign w:val="center"/>
          </w:tcPr>
          <w:p w14:paraId="4B9060F8" w14:textId="77777777" w:rsidR="002F4C56" w:rsidRPr="00B449BE" w:rsidRDefault="002F4C56" w:rsidP="00676CFC">
            <w:pPr>
              <w:spacing w:after="0" w:line="240" w:lineRule="auto"/>
              <w:rPr>
                <w:rFonts w:ascii="Noto Sans" w:hAnsi="Noto Sans" w:cs="Noto Sans"/>
                <w:bCs/>
                <w:szCs w:val="20"/>
              </w:rPr>
            </w:pPr>
          </w:p>
        </w:tc>
      </w:tr>
      <w:tr w:rsidR="002F4C56" w:rsidRPr="00B449BE" w14:paraId="576E22B0" w14:textId="77777777" w:rsidTr="008B6897">
        <w:trPr>
          <w:trHeight w:val="374"/>
        </w:trPr>
        <w:tc>
          <w:tcPr>
            <w:tcW w:w="2802" w:type="dxa"/>
            <w:vAlign w:val="center"/>
          </w:tcPr>
          <w:p w14:paraId="731A9B3B"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Role in project:</w:t>
            </w:r>
          </w:p>
        </w:tc>
        <w:tc>
          <w:tcPr>
            <w:tcW w:w="7087" w:type="dxa"/>
            <w:gridSpan w:val="3"/>
            <w:vAlign w:val="center"/>
          </w:tcPr>
          <w:p w14:paraId="5EC21A0C" w14:textId="77777777" w:rsidR="002F4C56" w:rsidRPr="00B449BE" w:rsidRDefault="002F4C56" w:rsidP="00676CFC">
            <w:pPr>
              <w:spacing w:after="0" w:line="240" w:lineRule="auto"/>
              <w:rPr>
                <w:rFonts w:ascii="Noto Sans" w:hAnsi="Noto Sans" w:cs="Noto Sans"/>
                <w:bCs/>
                <w:szCs w:val="20"/>
              </w:rPr>
            </w:pPr>
          </w:p>
        </w:tc>
      </w:tr>
      <w:tr w:rsidR="00FD6D13" w:rsidRPr="00B449BE" w14:paraId="71BA5A91" w14:textId="77777777" w:rsidTr="008B6897">
        <w:trPr>
          <w:trHeight w:val="374"/>
        </w:trPr>
        <w:tc>
          <w:tcPr>
            <w:tcW w:w="2802" w:type="dxa"/>
            <w:vAlign w:val="center"/>
          </w:tcPr>
          <w:p w14:paraId="017D3DF4" w14:textId="48DFC03D" w:rsidR="00FD6D13" w:rsidRPr="00B449BE" w:rsidRDefault="00FD6D13" w:rsidP="00676CFC">
            <w:pPr>
              <w:spacing w:after="0"/>
              <w:rPr>
                <w:rFonts w:ascii="Noto Sans" w:hAnsi="Noto Sans" w:cs="Noto Sans"/>
                <w:b/>
                <w:bCs/>
                <w:szCs w:val="20"/>
              </w:rPr>
            </w:pPr>
            <w:bookmarkStart w:id="1" w:name="_Hlk56166154"/>
            <w:r w:rsidRPr="00B449BE">
              <w:rPr>
                <w:rFonts w:ascii="Noto Sans" w:hAnsi="Noto Sans" w:cs="Noto Sans"/>
                <w:b/>
                <w:bCs/>
                <w:szCs w:val="20"/>
              </w:rPr>
              <w:t>Social Media accounts:</w:t>
            </w:r>
          </w:p>
        </w:tc>
        <w:tc>
          <w:tcPr>
            <w:tcW w:w="7087" w:type="dxa"/>
            <w:gridSpan w:val="3"/>
            <w:vAlign w:val="center"/>
          </w:tcPr>
          <w:p w14:paraId="3CBE75CF" w14:textId="74DCB848" w:rsidR="00FD6D13" w:rsidRPr="00B449BE" w:rsidRDefault="00AD6306" w:rsidP="00676CFC">
            <w:pPr>
              <w:spacing w:after="0" w:line="240" w:lineRule="auto"/>
              <w:rPr>
                <w:rFonts w:ascii="Noto Sans" w:hAnsi="Noto Sans" w:cs="Noto Sans"/>
                <w:bCs/>
                <w:szCs w:val="20"/>
              </w:rPr>
            </w:pPr>
            <w:r w:rsidRPr="00B449BE">
              <w:rPr>
                <w:rFonts w:ascii="Noto Sans" w:hAnsi="Noto Sans" w:cs="Noto Sans"/>
                <w:bCs/>
                <w:szCs w:val="20"/>
              </w:rPr>
              <w:t>X</w:t>
            </w:r>
            <w:r w:rsidR="00FD6D13" w:rsidRPr="00B449BE">
              <w:rPr>
                <w:rFonts w:ascii="Noto Sans" w:hAnsi="Noto Sans" w:cs="Noto Sans"/>
                <w:bCs/>
                <w:szCs w:val="20"/>
              </w:rPr>
              <w:t>:         LinkedIn:</w:t>
            </w:r>
          </w:p>
        </w:tc>
      </w:tr>
      <w:bookmarkEnd w:id="1"/>
      <w:tr w:rsidR="002F4C56" w:rsidRPr="00B449BE" w14:paraId="320068FC" w14:textId="77777777" w:rsidTr="008B6897">
        <w:trPr>
          <w:trHeight w:val="1077"/>
        </w:trPr>
        <w:tc>
          <w:tcPr>
            <w:tcW w:w="2802" w:type="dxa"/>
          </w:tcPr>
          <w:p w14:paraId="37359C18"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Address:</w:t>
            </w:r>
          </w:p>
        </w:tc>
        <w:tc>
          <w:tcPr>
            <w:tcW w:w="7087" w:type="dxa"/>
            <w:gridSpan w:val="3"/>
          </w:tcPr>
          <w:p w14:paraId="1EB21C9D" w14:textId="77777777" w:rsidR="002F4C56" w:rsidRPr="00B449BE" w:rsidRDefault="002F4C56" w:rsidP="00676CFC">
            <w:pPr>
              <w:spacing w:after="0" w:line="240" w:lineRule="auto"/>
              <w:rPr>
                <w:rFonts w:ascii="Noto Sans" w:hAnsi="Noto Sans" w:cs="Noto Sans"/>
                <w:bCs/>
                <w:szCs w:val="18"/>
              </w:rPr>
            </w:pPr>
          </w:p>
        </w:tc>
      </w:tr>
      <w:tr w:rsidR="002F4C56" w:rsidRPr="00B449BE" w14:paraId="2F14EADA" w14:textId="77777777" w:rsidTr="008B6897">
        <w:trPr>
          <w:trHeight w:val="374"/>
        </w:trPr>
        <w:tc>
          <w:tcPr>
            <w:tcW w:w="2802" w:type="dxa"/>
            <w:vAlign w:val="center"/>
          </w:tcPr>
          <w:p w14:paraId="54C85CFE"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Telephone:</w:t>
            </w:r>
          </w:p>
        </w:tc>
        <w:tc>
          <w:tcPr>
            <w:tcW w:w="7087" w:type="dxa"/>
            <w:gridSpan w:val="3"/>
            <w:vAlign w:val="center"/>
          </w:tcPr>
          <w:p w14:paraId="25A46720" w14:textId="77777777" w:rsidR="002F4C56" w:rsidRPr="00B449BE" w:rsidRDefault="002F4C56" w:rsidP="00676CFC">
            <w:pPr>
              <w:spacing w:after="0" w:line="240" w:lineRule="auto"/>
              <w:rPr>
                <w:rFonts w:ascii="Noto Sans" w:hAnsi="Noto Sans" w:cs="Noto Sans"/>
                <w:bCs/>
                <w:szCs w:val="18"/>
              </w:rPr>
            </w:pPr>
          </w:p>
        </w:tc>
      </w:tr>
      <w:tr w:rsidR="002F4C56" w:rsidRPr="00B449BE" w14:paraId="64E34022" w14:textId="77777777" w:rsidTr="008B6897">
        <w:trPr>
          <w:trHeight w:val="374"/>
        </w:trPr>
        <w:tc>
          <w:tcPr>
            <w:tcW w:w="2802" w:type="dxa"/>
            <w:vAlign w:val="center"/>
          </w:tcPr>
          <w:p w14:paraId="508277D3"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Email:</w:t>
            </w:r>
          </w:p>
        </w:tc>
        <w:tc>
          <w:tcPr>
            <w:tcW w:w="7087" w:type="dxa"/>
            <w:gridSpan w:val="3"/>
            <w:vAlign w:val="center"/>
          </w:tcPr>
          <w:p w14:paraId="383BB032" w14:textId="77777777" w:rsidR="002F4C56" w:rsidRPr="00B449BE" w:rsidRDefault="002F4C56" w:rsidP="00676CFC">
            <w:pPr>
              <w:spacing w:after="0" w:line="240" w:lineRule="auto"/>
              <w:rPr>
                <w:rFonts w:ascii="Noto Sans" w:hAnsi="Noto Sans" w:cs="Noto Sans"/>
                <w:bCs/>
                <w:szCs w:val="18"/>
              </w:rPr>
            </w:pPr>
          </w:p>
        </w:tc>
      </w:tr>
      <w:tr w:rsidR="002F4C56" w:rsidRPr="00B449BE" w14:paraId="2C62E8C1" w14:textId="77777777" w:rsidTr="008B6897">
        <w:trPr>
          <w:trHeight w:val="374"/>
        </w:trPr>
        <w:tc>
          <w:tcPr>
            <w:tcW w:w="2802" w:type="dxa"/>
            <w:vAlign w:val="center"/>
          </w:tcPr>
          <w:p w14:paraId="7D204D9C"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Signature:</w:t>
            </w:r>
          </w:p>
        </w:tc>
        <w:tc>
          <w:tcPr>
            <w:tcW w:w="3969" w:type="dxa"/>
            <w:vAlign w:val="center"/>
          </w:tcPr>
          <w:p w14:paraId="5B4E6423" w14:textId="77777777" w:rsidR="002F4C56" w:rsidRPr="00B449BE" w:rsidRDefault="002F4C56" w:rsidP="00676CFC">
            <w:pPr>
              <w:spacing w:after="0" w:line="240" w:lineRule="auto"/>
              <w:rPr>
                <w:rFonts w:ascii="Noto Sans" w:hAnsi="Noto Sans" w:cs="Noto Sans"/>
                <w:bCs/>
                <w:szCs w:val="18"/>
              </w:rPr>
            </w:pPr>
          </w:p>
        </w:tc>
        <w:tc>
          <w:tcPr>
            <w:tcW w:w="708" w:type="dxa"/>
            <w:vAlign w:val="center"/>
          </w:tcPr>
          <w:p w14:paraId="69648654" w14:textId="77777777" w:rsidR="002F4C56" w:rsidRPr="00B449BE" w:rsidRDefault="002F4C56" w:rsidP="00676CFC">
            <w:pPr>
              <w:spacing w:after="0" w:line="240" w:lineRule="auto"/>
              <w:rPr>
                <w:rFonts w:ascii="Noto Sans" w:hAnsi="Noto Sans" w:cs="Noto Sans"/>
                <w:bCs/>
                <w:szCs w:val="18"/>
              </w:rPr>
            </w:pPr>
            <w:r w:rsidRPr="00B449BE">
              <w:rPr>
                <w:rFonts w:ascii="Noto Sans" w:hAnsi="Noto Sans" w:cs="Noto Sans"/>
                <w:b/>
                <w:bCs/>
                <w:szCs w:val="20"/>
              </w:rPr>
              <w:t>Date:</w:t>
            </w:r>
          </w:p>
        </w:tc>
        <w:tc>
          <w:tcPr>
            <w:tcW w:w="2410" w:type="dxa"/>
            <w:vAlign w:val="center"/>
          </w:tcPr>
          <w:p w14:paraId="508228C5" w14:textId="77777777" w:rsidR="002F4C56" w:rsidRPr="00B449BE" w:rsidRDefault="002F4C56" w:rsidP="00676CFC">
            <w:pPr>
              <w:spacing w:after="0" w:line="240" w:lineRule="auto"/>
              <w:rPr>
                <w:rFonts w:ascii="Noto Sans" w:hAnsi="Noto Sans" w:cs="Noto Sans"/>
                <w:bCs/>
                <w:szCs w:val="18"/>
              </w:rPr>
            </w:pPr>
          </w:p>
        </w:tc>
      </w:tr>
    </w:tbl>
    <w:p w14:paraId="6988101F" w14:textId="77777777" w:rsidR="002F4C56" w:rsidRPr="00B449BE" w:rsidRDefault="002F4C56" w:rsidP="002F4C56">
      <w:pPr>
        <w:pStyle w:val="Heading1"/>
        <w:rPr>
          <w:rFonts w:ascii="Noto Sans" w:hAnsi="Noto Sans" w:cs="Noto Sans"/>
        </w:rPr>
      </w:pPr>
      <w:r w:rsidRPr="00B449BE">
        <w:rPr>
          <w:rFonts w:ascii="Noto Sans" w:hAnsi="Noto Sans" w:cs="Noto Sans"/>
        </w:rPr>
        <w:t>Contact Details – Partner(s)</w:t>
      </w:r>
    </w:p>
    <w:p w14:paraId="23DF7790" w14:textId="77777777" w:rsidR="002F4C56" w:rsidRPr="00B449BE" w:rsidRDefault="002F4C56" w:rsidP="002F4C56">
      <w:pPr>
        <w:rPr>
          <w:rFonts w:ascii="Noto Sans" w:hAnsi="Noto Sans" w:cs="Noto Sans"/>
        </w:rPr>
      </w:pPr>
      <w:r w:rsidRPr="00B449BE">
        <w:rPr>
          <w:rFonts w:ascii="Noto Sans" w:hAnsi="Noto Sans" w:cs="Noto Sans"/>
        </w:rPr>
        <w:t>Please add more tables if necessary. If submitting an entry into the Team Achievement category, please provide details of the Lead Partner first.</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449BE" w14:paraId="5EBD449A" w14:textId="77777777" w:rsidTr="008B6897">
        <w:trPr>
          <w:trHeight w:val="340"/>
        </w:trPr>
        <w:tc>
          <w:tcPr>
            <w:tcW w:w="2802" w:type="dxa"/>
            <w:vAlign w:val="center"/>
          </w:tcPr>
          <w:p w14:paraId="4EFAA448"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Contact name:</w:t>
            </w:r>
          </w:p>
        </w:tc>
        <w:tc>
          <w:tcPr>
            <w:tcW w:w="7087" w:type="dxa"/>
            <w:gridSpan w:val="3"/>
            <w:vAlign w:val="center"/>
          </w:tcPr>
          <w:p w14:paraId="007D3740" w14:textId="77777777" w:rsidR="002F4C56" w:rsidRPr="00B449BE" w:rsidRDefault="002F4C56" w:rsidP="00676CFC">
            <w:pPr>
              <w:spacing w:after="0" w:line="240" w:lineRule="auto"/>
              <w:rPr>
                <w:rFonts w:ascii="Noto Sans" w:hAnsi="Noto Sans" w:cs="Noto Sans"/>
                <w:bCs/>
                <w:szCs w:val="20"/>
              </w:rPr>
            </w:pPr>
          </w:p>
        </w:tc>
      </w:tr>
      <w:tr w:rsidR="002F4C56" w:rsidRPr="00B449BE" w14:paraId="0EE60168" w14:textId="77777777" w:rsidTr="008B6897">
        <w:trPr>
          <w:trHeight w:val="340"/>
        </w:trPr>
        <w:tc>
          <w:tcPr>
            <w:tcW w:w="2802" w:type="dxa"/>
            <w:vAlign w:val="center"/>
          </w:tcPr>
          <w:p w14:paraId="1DFDA430"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Organisation:</w:t>
            </w:r>
          </w:p>
        </w:tc>
        <w:tc>
          <w:tcPr>
            <w:tcW w:w="7087" w:type="dxa"/>
            <w:gridSpan w:val="3"/>
            <w:vAlign w:val="center"/>
          </w:tcPr>
          <w:p w14:paraId="26907505" w14:textId="77777777" w:rsidR="002F4C56" w:rsidRPr="00B449BE" w:rsidRDefault="002F4C56" w:rsidP="00676CFC">
            <w:pPr>
              <w:spacing w:after="0" w:line="240" w:lineRule="auto"/>
              <w:rPr>
                <w:rFonts w:ascii="Noto Sans" w:hAnsi="Noto Sans" w:cs="Noto Sans"/>
                <w:bCs/>
                <w:szCs w:val="20"/>
              </w:rPr>
            </w:pPr>
          </w:p>
        </w:tc>
      </w:tr>
      <w:tr w:rsidR="002F4C56" w:rsidRPr="00B449BE" w14:paraId="66816C8C" w14:textId="77777777" w:rsidTr="008B6897">
        <w:trPr>
          <w:trHeight w:val="340"/>
        </w:trPr>
        <w:tc>
          <w:tcPr>
            <w:tcW w:w="2802" w:type="dxa"/>
            <w:vAlign w:val="center"/>
          </w:tcPr>
          <w:p w14:paraId="28D0BC4A"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Role in project:</w:t>
            </w:r>
          </w:p>
        </w:tc>
        <w:tc>
          <w:tcPr>
            <w:tcW w:w="7087" w:type="dxa"/>
            <w:gridSpan w:val="3"/>
            <w:vAlign w:val="center"/>
          </w:tcPr>
          <w:p w14:paraId="6AD41DA0" w14:textId="77777777" w:rsidR="002F4C56" w:rsidRPr="00B449BE" w:rsidRDefault="002F4C56" w:rsidP="00676CFC">
            <w:pPr>
              <w:spacing w:after="0" w:line="240" w:lineRule="auto"/>
              <w:rPr>
                <w:rFonts w:ascii="Noto Sans" w:hAnsi="Noto Sans" w:cs="Noto Sans"/>
                <w:bCs/>
                <w:szCs w:val="20"/>
              </w:rPr>
            </w:pPr>
          </w:p>
        </w:tc>
      </w:tr>
      <w:tr w:rsidR="00FD6D13" w:rsidRPr="00B449BE" w14:paraId="51D28D2F" w14:textId="77777777" w:rsidTr="008B6897">
        <w:trPr>
          <w:trHeight w:val="374"/>
        </w:trPr>
        <w:tc>
          <w:tcPr>
            <w:tcW w:w="2802" w:type="dxa"/>
            <w:vAlign w:val="center"/>
          </w:tcPr>
          <w:p w14:paraId="7F5C4769" w14:textId="77777777" w:rsidR="00FD6D13" w:rsidRPr="00B449BE" w:rsidRDefault="00FD6D13" w:rsidP="00676CFC">
            <w:pPr>
              <w:spacing w:after="0"/>
              <w:rPr>
                <w:rFonts w:ascii="Noto Sans" w:hAnsi="Noto Sans" w:cs="Noto Sans"/>
                <w:b/>
                <w:bCs/>
                <w:szCs w:val="20"/>
              </w:rPr>
            </w:pPr>
            <w:r w:rsidRPr="00B449BE">
              <w:rPr>
                <w:rFonts w:ascii="Noto Sans" w:hAnsi="Noto Sans" w:cs="Noto Sans"/>
                <w:b/>
                <w:bCs/>
                <w:szCs w:val="20"/>
              </w:rPr>
              <w:t>Social Media accounts:</w:t>
            </w:r>
          </w:p>
        </w:tc>
        <w:tc>
          <w:tcPr>
            <w:tcW w:w="7087" w:type="dxa"/>
            <w:gridSpan w:val="3"/>
            <w:vAlign w:val="center"/>
          </w:tcPr>
          <w:p w14:paraId="122C8AB9" w14:textId="7C09DC8A" w:rsidR="00FD6D13" w:rsidRPr="00B449BE" w:rsidRDefault="000028D1" w:rsidP="00676CFC">
            <w:pPr>
              <w:spacing w:after="0" w:line="240" w:lineRule="auto"/>
              <w:rPr>
                <w:rFonts w:ascii="Noto Sans" w:hAnsi="Noto Sans" w:cs="Noto Sans"/>
                <w:bCs/>
                <w:szCs w:val="20"/>
              </w:rPr>
            </w:pPr>
            <w:r w:rsidRPr="00B449BE">
              <w:rPr>
                <w:rFonts w:ascii="Noto Sans" w:hAnsi="Noto Sans" w:cs="Noto Sans"/>
                <w:bCs/>
                <w:szCs w:val="20"/>
              </w:rPr>
              <w:t>X</w:t>
            </w:r>
            <w:r w:rsidR="00FD6D13" w:rsidRPr="00B449BE">
              <w:rPr>
                <w:rFonts w:ascii="Noto Sans" w:hAnsi="Noto Sans" w:cs="Noto Sans"/>
                <w:bCs/>
                <w:szCs w:val="20"/>
              </w:rPr>
              <w:t>:         LinkedIn:</w:t>
            </w:r>
          </w:p>
        </w:tc>
      </w:tr>
      <w:tr w:rsidR="002F4C56" w:rsidRPr="00B449BE" w14:paraId="3731987E" w14:textId="77777777" w:rsidTr="008B6897">
        <w:trPr>
          <w:trHeight w:val="1077"/>
        </w:trPr>
        <w:tc>
          <w:tcPr>
            <w:tcW w:w="2802" w:type="dxa"/>
          </w:tcPr>
          <w:p w14:paraId="0E2E2695"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Address:</w:t>
            </w:r>
          </w:p>
        </w:tc>
        <w:tc>
          <w:tcPr>
            <w:tcW w:w="7087" w:type="dxa"/>
            <w:gridSpan w:val="3"/>
          </w:tcPr>
          <w:p w14:paraId="1B8ACEF0" w14:textId="77777777" w:rsidR="002F4C56" w:rsidRPr="00B449BE" w:rsidRDefault="002F4C56" w:rsidP="00676CFC">
            <w:pPr>
              <w:spacing w:after="0" w:line="240" w:lineRule="auto"/>
              <w:rPr>
                <w:rFonts w:ascii="Noto Sans" w:hAnsi="Noto Sans" w:cs="Noto Sans"/>
                <w:bCs/>
                <w:szCs w:val="18"/>
              </w:rPr>
            </w:pPr>
          </w:p>
        </w:tc>
      </w:tr>
      <w:tr w:rsidR="002F4C56" w:rsidRPr="00B449BE" w14:paraId="33932F67" w14:textId="77777777" w:rsidTr="008B6897">
        <w:trPr>
          <w:trHeight w:val="340"/>
        </w:trPr>
        <w:tc>
          <w:tcPr>
            <w:tcW w:w="2802" w:type="dxa"/>
            <w:vAlign w:val="center"/>
          </w:tcPr>
          <w:p w14:paraId="04B3E24F"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Telephone:</w:t>
            </w:r>
          </w:p>
        </w:tc>
        <w:tc>
          <w:tcPr>
            <w:tcW w:w="7087" w:type="dxa"/>
            <w:gridSpan w:val="3"/>
            <w:vAlign w:val="center"/>
          </w:tcPr>
          <w:p w14:paraId="03FD9D96" w14:textId="77777777" w:rsidR="002F4C56" w:rsidRPr="00B449BE" w:rsidRDefault="002F4C56" w:rsidP="00676CFC">
            <w:pPr>
              <w:spacing w:after="0" w:line="240" w:lineRule="auto"/>
              <w:rPr>
                <w:rFonts w:ascii="Noto Sans" w:hAnsi="Noto Sans" w:cs="Noto Sans"/>
                <w:bCs/>
                <w:szCs w:val="18"/>
              </w:rPr>
            </w:pPr>
          </w:p>
        </w:tc>
      </w:tr>
      <w:tr w:rsidR="002F4C56" w:rsidRPr="00B449BE" w14:paraId="7C4B69F6" w14:textId="77777777" w:rsidTr="008B6897">
        <w:trPr>
          <w:trHeight w:val="340"/>
        </w:trPr>
        <w:tc>
          <w:tcPr>
            <w:tcW w:w="2802" w:type="dxa"/>
            <w:vAlign w:val="center"/>
          </w:tcPr>
          <w:p w14:paraId="308E46D4"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Email:</w:t>
            </w:r>
          </w:p>
        </w:tc>
        <w:tc>
          <w:tcPr>
            <w:tcW w:w="7087" w:type="dxa"/>
            <w:gridSpan w:val="3"/>
            <w:vAlign w:val="center"/>
          </w:tcPr>
          <w:p w14:paraId="5D4006A2" w14:textId="77777777" w:rsidR="002F4C56" w:rsidRPr="00B449BE" w:rsidRDefault="002F4C56" w:rsidP="00676CFC">
            <w:pPr>
              <w:spacing w:after="0" w:line="240" w:lineRule="auto"/>
              <w:rPr>
                <w:rFonts w:ascii="Noto Sans" w:hAnsi="Noto Sans" w:cs="Noto Sans"/>
                <w:bCs/>
                <w:szCs w:val="18"/>
              </w:rPr>
            </w:pPr>
          </w:p>
        </w:tc>
      </w:tr>
      <w:tr w:rsidR="002F4C56" w:rsidRPr="00B449BE" w14:paraId="1074D70F" w14:textId="77777777" w:rsidTr="008B6897">
        <w:trPr>
          <w:trHeight w:val="340"/>
        </w:trPr>
        <w:tc>
          <w:tcPr>
            <w:tcW w:w="2802" w:type="dxa"/>
            <w:vAlign w:val="center"/>
          </w:tcPr>
          <w:p w14:paraId="742CFEE5"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Signature:</w:t>
            </w:r>
          </w:p>
        </w:tc>
        <w:tc>
          <w:tcPr>
            <w:tcW w:w="3969" w:type="dxa"/>
            <w:vAlign w:val="center"/>
          </w:tcPr>
          <w:p w14:paraId="7D3B9332" w14:textId="77777777" w:rsidR="002F4C56" w:rsidRPr="00B449BE" w:rsidRDefault="002F4C56" w:rsidP="00676CFC">
            <w:pPr>
              <w:spacing w:after="0" w:line="240" w:lineRule="auto"/>
              <w:rPr>
                <w:rFonts w:ascii="Noto Sans" w:hAnsi="Noto Sans" w:cs="Noto Sans"/>
                <w:bCs/>
                <w:szCs w:val="18"/>
              </w:rPr>
            </w:pPr>
          </w:p>
        </w:tc>
        <w:tc>
          <w:tcPr>
            <w:tcW w:w="708" w:type="dxa"/>
            <w:vAlign w:val="center"/>
          </w:tcPr>
          <w:p w14:paraId="718AD6AD" w14:textId="77777777" w:rsidR="002F4C56" w:rsidRPr="00B449BE" w:rsidRDefault="002F4C56" w:rsidP="00676CFC">
            <w:pPr>
              <w:spacing w:after="0" w:line="240" w:lineRule="auto"/>
              <w:rPr>
                <w:rFonts w:ascii="Noto Sans" w:hAnsi="Noto Sans" w:cs="Noto Sans"/>
                <w:bCs/>
                <w:szCs w:val="18"/>
              </w:rPr>
            </w:pPr>
            <w:r w:rsidRPr="00B449BE">
              <w:rPr>
                <w:rFonts w:ascii="Noto Sans" w:hAnsi="Noto Sans" w:cs="Noto Sans"/>
                <w:b/>
                <w:bCs/>
                <w:szCs w:val="20"/>
              </w:rPr>
              <w:t>Date:</w:t>
            </w:r>
          </w:p>
        </w:tc>
        <w:tc>
          <w:tcPr>
            <w:tcW w:w="2410" w:type="dxa"/>
            <w:vAlign w:val="center"/>
          </w:tcPr>
          <w:p w14:paraId="765AB23D" w14:textId="77777777" w:rsidR="002F4C56" w:rsidRPr="00B449BE" w:rsidRDefault="002F4C56" w:rsidP="00676CFC">
            <w:pPr>
              <w:spacing w:after="0" w:line="240" w:lineRule="auto"/>
              <w:rPr>
                <w:rFonts w:ascii="Noto Sans" w:hAnsi="Noto Sans" w:cs="Noto Sans"/>
                <w:bCs/>
                <w:szCs w:val="18"/>
              </w:rPr>
            </w:pPr>
          </w:p>
        </w:tc>
      </w:tr>
    </w:tbl>
    <w:p w14:paraId="6D6B0887" w14:textId="77777777" w:rsidR="002F4C56" w:rsidRPr="00B449BE" w:rsidRDefault="002F4C56" w:rsidP="002F4C56">
      <w:pPr>
        <w:pStyle w:val="Heading4"/>
        <w:rPr>
          <w:rFonts w:ascii="Noto Sans" w:hAnsi="Noto Sans" w:cs="Noto Sans"/>
          <w:sz w:val="2"/>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449BE" w14:paraId="388C5D57" w14:textId="77777777" w:rsidTr="008B6897">
        <w:trPr>
          <w:trHeight w:val="340"/>
        </w:trPr>
        <w:tc>
          <w:tcPr>
            <w:tcW w:w="2802" w:type="dxa"/>
            <w:vAlign w:val="center"/>
          </w:tcPr>
          <w:p w14:paraId="5E249801" w14:textId="77777777" w:rsidR="002F4C56" w:rsidRPr="00B449BE" w:rsidRDefault="002F4C56" w:rsidP="00676CFC">
            <w:pPr>
              <w:spacing w:after="0"/>
              <w:rPr>
                <w:rFonts w:ascii="Noto Sans" w:hAnsi="Noto Sans" w:cs="Noto Sans"/>
                <w:b/>
                <w:bCs/>
                <w:szCs w:val="20"/>
              </w:rPr>
            </w:pPr>
            <w:bookmarkStart w:id="2" w:name="_Hlk57294358"/>
            <w:r w:rsidRPr="00B449BE">
              <w:rPr>
                <w:rFonts w:ascii="Noto Sans" w:hAnsi="Noto Sans" w:cs="Noto Sans"/>
                <w:b/>
                <w:bCs/>
                <w:szCs w:val="20"/>
              </w:rPr>
              <w:t>Contact name:</w:t>
            </w:r>
          </w:p>
        </w:tc>
        <w:tc>
          <w:tcPr>
            <w:tcW w:w="7087" w:type="dxa"/>
            <w:gridSpan w:val="3"/>
            <w:vAlign w:val="center"/>
          </w:tcPr>
          <w:p w14:paraId="3CE85832" w14:textId="77777777" w:rsidR="002F4C56" w:rsidRPr="00B449BE" w:rsidRDefault="002F4C56" w:rsidP="00676CFC">
            <w:pPr>
              <w:spacing w:after="0" w:line="240" w:lineRule="auto"/>
              <w:rPr>
                <w:rFonts w:ascii="Noto Sans" w:hAnsi="Noto Sans" w:cs="Noto Sans"/>
                <w:bCs/>
                <w:szCs w:val="20"/>
              </w:rPr>
            </w:pPr>
          </w:p>
        </w:tc>
      </w:tr>
      <w:tr w:rsidR="002F4C56" w:rsidRPr="00B449BE" w14:paraId="574E57C9" w14:textId="77777777" w:rsidTr="008B6897">
        <w:trPr>
          <w:trHeight w:val="340"/>
        </w:trPr>
        <w:tc>
          <w:tcPr>
            <w:tcW w:w="2802" w:type="dxa"/>
            <w:vAlign w:val="center"/>
          </w:tcPr>
          <w:p w14:paraId="7BE5B103"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Organisation:</w:t>
            </w:r>
          </w:p>
        </w:tc>
        <w:tc>
          <w:tcPr>
            <w:tcW w:w="7087" w:type="dxa"/>
            <w:gridSpan w:val="3"/>
            <w:vAlign w:val="center"/>
          </w:tcPr>
          <w:p w14:paraId="35C4BB33" w14:textId="77777777" w:rsidR="002F4C56" w:rsidRPr="00B449BE" w:rsidRDefault="002F4C56" w:rsidP="00676CFC">
            <w:pPr>
              <w:spacing w:after="0" w:line="240" w:lineRule="auto"/>
              <w:rPr>
                <w:rFonts w:ascii="Noto Sans" w:hAnsi="Noto Sans" w:cs="Noto Sans"/>
                <w:bCs/>
                <w:szCs w:val="20"/>
              </w:rPr>
            </w:pPr>
          </w:p>
        </w:tc>
      </w:tr>
      <w:tr w:rsidR="002F4C56" w:rsidRPr="00B449BE" w14:paraId="26C6941E" w14:textId="77777777" w:rsidTr="008B6897">
        <w:trPr>
          <w:trHeight w:val="340"/>
        </w:trPr>
        <w:tc>
          <w:tcPr>
            <w:tcW w:w="2802" w:type="dxa"/>
            <w:vAlign w:val="center"/>
          </w:tcPr>
          <w:p w14:paraId="738AA610"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Role in project:</w:t>
            </w:r>
          </w:p>
        </w:tc>
        <w:tc>
          <w:tcPr>
            <w:tcW w:w="7087" w:type="dxa"/>
            <w:gridSpan w:val="3"/>
            <w:vAlign w:val="center"/>
          </w:tcPr>
          <w:p w14:paraId="2911B12B" w14:textId="77777777" w:rsidR="002F4C56" w:rsidRPr="00B449BE" w:rsidRDefault="002F4C56" w:rsidP="00676CFC">
            <w:pPr>
              <w:spacing w:after="0" w:line="240" w:lineRule="auto"/>
              <w:rPr>
                <w:rFonts w:ascii="Noto Sans" w:hAnsi="Noto Sans" w:cs="Noto Sans"/>
                <w:bCs/>
                <w:szCs w:val="20"/>
              </w:rPr>
            </w:pPr>
          </w:p>
        </w:tc>
      </w:tr>
      <w:tr w:rsidR="00FD6D13" w:rsidRPr="00B449BE" w14:paraId="79CACA30" w14:textId="77777777" w:rsidTr="008B6897">
        <w:trPr>
          <w:trHeight w:val="374"/>
        </w:trPr>
        <w:tc>
          <w:tcPr>
            <w:tcW w:w="2802" w:type="dxa"/>
            <w:vAlign w:val="center"/>
          </w:tcPr>
          <w:p w14:paraId="000756F7" w14:textId="77777777" w:rsidR="00FD6D13" w:rsidRPr="00B449BE" w:rsidRDefault="00FD6D13" w:rsidP="00676CFC">
            <w:pPr>
              <w:spacing w:after="0"/>
              <w:rPr>
                <w:rFonts w:ascii="Noto Sans" w:hAnsi="Noto Sans" w:cs="Noto Sans"/>
                <w:b/>
                <w:bCs/>
                <w:szCs w:val="20"/>
              </w:rPr>
            </w:pPr>
            <w:r w:rsidRPr="00B449BE">
              <w:rPr>
                <w:rFonts w:ascii="Noto Sans" w:hAnsi="Noto Sans" w:cs="Noto Sans"/>
                <w:b/>
                <w:bCs/>
                <w:szCs w:val="20"/>
              </w:rPr>
              <w:t>Social Media accounts:</w:t>
            </w:r>
          </w:p>
        </w:tc>
        <w:tc>
          <w:tcPr>
            <w:tcW w:w="7087" w:type="dxa"/>
            <w:gridSpan w:val="3"/>
            <w:vAlign w:val="center"/>
          </w:tcPr>
          <w:p w14:paraId="34A0041E" w14:textId="0BD0166A" w:rsidR="00FD6D13" w:rsidRPr="00B449BE" w:rsidRDefault="000028D1" w:rsidP="00676CFC">
            <w:pPr>
              <w:spacing w:after="0" w:line="240" w:lineRule="auto"/>
              <w:rPr>
                <w:rFonts w:ascii="Noto Sans" w:hAnsi="Noto Sans" w:cs="Noto Sans"/>
                <w:bCs/>
                <w:szCs w:val="20"/>
              </w:rPr>
            </w:pPr>
            <w:r w:rsidRPr="00B449BE">
              <w:rPr>
                <w:rFonts w:ascii="Noto Sans" w:hAnsi="Noto Sans" w:cs="Noto Sans"/>
                <w:bCs/>
                <w:szCs w:val="20"/>
              </w:rPr>
              <w:t>X</w:t>
            </w:r>
            <w:r w:rsidR="00FD6D13" w:rsidRPr="00B449BE">
              <w:rPr>
                <w:rFonts w:ascii="Noto Sans" w:hAnsi="Noto Sans" w:cs="Noto Sans"/>
                <w:bCs/>
                <w:szCs w:val="20"/>
              </w:rPr>
              <w:t>:         LinkedIn:</w:t>
            </w:r>
          </w:p>
        </w:tc>
      </w:tr>
      <w:tr w:rsidR="002F4C56" w:rsidRPr="00B449BE" w14:paraId="31223A25" w14:textId="77777777" w:rsidTr="008B6897">
        <w:trPr>
          <w:trHeight w:val="1077"/>
        </w:trPr>
        <w:tc>
          <w:tcPr>
            <w:tcW w:w="2802" w:type="dxa"/>
          </w:tcPr>
          <w:p w14:paraId="2B2D000B"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Address:</w:t>
            </w:r>
          </w:p>
        </w:tc>
        <w:tc>
          <w:tcPr>
            <w:tcW w:w="7087" w:type="dxa"/>
            <w:gridSpan w:val="3"/>
          </w:tcPr>
          <w:p w14:paraId="786761DC" w14:textId="77777777" w:rsidR="002F4C56" w:rsidRPr="00B449BE" w:rsidRDefault="002F4C56" w:rsidP="00676CFC">
            <w:pPr>
              <w:spacing w:after="0" w:line="240" w:lineRule="auto"/>
              <w:rPr>
                <w:rFonts w:ascii="Noto Sans" w:hAnsi="Noto Sans" w:cs="Noto Sans"/>
                <w:bCs/>
                <w:szCs w:val="18"/>
              </w:rPr>
            </w:pPr>
          </w:p>
        </w:tc>
      </w:tr>
      <w:tr w:rsidR="002F4C56" w:rsidRPr="00B449BE" w14:paraId="083F1698" w14:textId="77777777" w:rsidTr="008B6897">
        <w:trPr>
          <w:trHeight w:val="340"/>
        </w:trPr>
        <w:tc>
          <w:tcPr>
            <w:tcW w:w="2802" w:type="dxa"/>
            <w:vAlign w:val="center"/>
          </w:tcPr>
          <w:p w14:paraId="091D75C9"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Telephone:</w:t>
            </w:r>
          </w:p>
        </w:tc>
        <w:tc>
          <w:tcPr>
            <w:tcW w:w="7087" w:type="dxa"/>
            <w:gridSpan w:val="3"/>
            <w:vAlign w:val="center"/>
          </w:tcPr>
          <w:p w14:paraId="4A3C596A" w14:textId="77777777" w:rsidR="002F4C56" w:rsidRPr="00B449BE" w:rsidRDefault="002F4C56" w:rsidP="00676CFC">
            <w:pPr>
              <w:spacing w:after="0" w:line="240" w:lineRule="auto"/>
              <w:rPr>
                <w:rFonts w:ascii="Noto Sans" w:hAnsi="Noto Sans" w:cs="Noto Sans"/>
                <w:bCs/>
                <w:szCs w:val="18"/>
              </w:rPr>
            </w:pPr>
          </w:p>
        </w:tc>
      </w:tr>
      <w:tr w:rsidR="002F4C56" w:rsidRPr="00B449BE" w14:paraId="242F089C" w14:textId="77777777" w:rsidTr="008B6897">
        <w:trPr>
          <w:trHeight w:val="340"/>
        </w:trPr>
        <w:tc>
          <w:tcPr>
            <w:tcW w:w="2802" w:type="dxa"/>
            <w:vAlign w:val="center"/>
          </w:tcPr>
          <w:p w14:paraId="77528BF3"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Email:</w:t>
            </w:r>
          </w:p>
        </w:tc>
        <w:tc>
          <w:tcPr>
            <w:tcW w:w="7087" w:type="dxa"/>
            <w:gridSpan w:val="3"/>
            <w:vAlign w:val="center"/>
          </w:tcPr>
          <w:p w14:paraId="34CFD51A" w14:textId="77777777" w:rsidR="002F4C56" w:rsidRPr="00B449BE" w:rsidRDefault="002F4C56" w:rsidP="00676CFC">
            <w:pPr>
              <w:spacing w:after="0" w:line="240" w:lineRule="auto"/>
              <w:rPr>
                <w:rFonts w:ascii="Noto Sans" w:hAnsi="Noto Sans" w:cs="Noto Sans"/>
                <w:bCs/>
                <w:szCs w:val="18"/>
              </w:rPr>
            </w:pPr>
          </w:p>
        </w:tc>
      </w:tr>
      <w:tr w:rsidR="002F4C56" w:rsidRPr="00B449BE" w14:paraId="1515DE28" w14:textId="77777777" w:rsidTr="008B6897">
        <w:trPr>
          <w:trHeight w:val="340"/>
        </w:trPr>
        <w:tc>
          <w:tcPr>
            <w:tcW w:w="2802" w:type="dxa"/>
            <w:vAlign w:val="center"/>
          </w:tcPr>
          <w:p w14:paraId="3B6A0B0F" w14:textId="77777777" w:rsidR="002F4C56" w:rsidRPr="00B449BE" w:rsidRDefault="002F4C56" w:rsidP="00676CFC">
            <w:pPr>
              <w:spacing w:after="0"/>
              <w:rPr>
                <w:rFonts w:ascii="Noto Sans" w:hAnsi="Noto Sans" w:cs="Noto Sans"/>
                <w:b/>
                <w:bCs/>
                <w:szCs w:val="20"/>
              </w:rPr>
            </w:pPr>
            <w:r w:rsidRPr="00B449BE">
              <w:rPr>
                <w:rFonts w:ascii="Noto Sans" w:hAnsi="Noto Sans" w:cs="Noto Sans"/>
                <w:b/>
                <w:bCs/>
                <w:szCs w:val="20"/>
              </w:rPr>
              <w:t>Signature:</w:t>
            </w:r>
          </w:p>
        </w:tc>
        <w:tc>
          <w:tcPr>
            <w:tcW w:w="3969" w:type="dxa"/>
            <w:vAlign w:val="center"/>
          </w:tcPr>
          <w:p w14:paraId="6E3715BD" w14:textId="77777777" w:rsidR="002F4C56" w:rsidRPr="00B449BE" w:rsidRDefault="002F4C56" w:rsidP="00676CFC">
            <w:pPr>
              <w:spacing w:after="0" w:line="240" w:lineRule="auto"/>
              <w:rPr>
                <w:rFonts w:ascii="Noto Sans" w:hAnsi="Noto Sans" w:cs="Noto Sans"/>
                <w:bCs/>
                <w:szCs w:val="18"/>
              </w:rPr>
            </w:pPr>
          </w:p>
        </w:tc>
        <w:tc>
          <w:tcPr>
            <w:tcW w:w="708" w:type="dxa"/>
            <w:vAlign w:val="center"/>
          </w:tcPr>
          <w:p w14:paraId="5249E4F3" w14:textId="77777777" w:rsidR="002F4C56" w:rsidRPr="00B449BE" w:rsidRDefault="002F4C56" w:rsidP="00676CFC">
            <w:pPr>
              <w:spacing w:after="0" w:line="240" w:lineRule="auto"/>
              <w:rPr>
                <w:rFonts w:ascii="Noto Sans" w:hAnsi="Noto Sans" w:cs="Noto Sans"/>
                <w:bCs/>
                <w:szCs w:val="18"/>
              </w:rPr>
            </w:pPr>
            <w:r w:rsidRPr="00B449BE">
              <w:rPr>
                <w:rFonts w:ascii="Noto Sans" w:hAnsi="Noto Sans" w:cs="Noto Sans"/>
                <w:b/>
                <w:bCs/>
                <w:szCs w:val="20"/>
              </w:rPr>
              <w:t>Date:</w:t>
            </w:r>
          </w:p>
        </w:tc>
        <w:tc>
          <w:tcPr>
            <w:tcW w:w="2410" w:type="dxa"/>
            <w:vAlign w:val="center"/>
          </w:tcPr>
          <w:p w14:paraId="77E130B1" w14:textId="77777777" w:rsidR="002F4C56" w:rsidRPr="00B449BE" w:rsidRDefault="002F4C56" w:rsidP="00676CFC">
            <w:pPr>
              <w:spacing w:after="0" w:line="240" w:lineRule="auto"/>
              <w:rPr>
                <w:rFonts w:ascii="Noto Sans" w:hAnsi="Noto Sans" w:cs="Noto Sans"/>
                <w:bCs/>
                <w:szCs w:val="18"/>
              </w:rPr>
            </w:pPr>
          </w:p>
        </w:tc>
      </w:tr>
      <w:bookmarkEnd w:id="2"/>
    </w:tbl>
    <w:p w14:paraId="02F84EB8" w14:textId="77777777" w:rsidR="002F4C56" w:rsidRPr="00B449BE" w:rsidRDefault="002F4C56" w:rsidP="002F4C56">
      <w:pPr>
        <w:pStyle w:val="Heading4"/>
        <w:rPr>
          <w:rFonts w:ascii="Noto Sans" w:hAnsi="Noto Sans" w:cs="Noto Sans"/>
          <w:sz w:val="2"/>
        </w:rPr>
      </w:pPr>
    </w:p>
    <w:p w14:paraId="3753449C" w14:textId="77777777" w:rsidR="00846527" w:rsidRPr="00B449BE" w:rsidRDefault="00846527" w:rsidP="00CA234F">
      <w:pPr>
        <w:rPr>
          <w:rFonts w:ascii="Noto Sans" w:hAnsi="Noto Sans" w:cs="Noto Sans"/>
        </w:rPr>
      </w:pPr>
    </w:p>
    <w:p w14:paraId="6BEC241E" w14:textId="4A35FE8D" w:rsidR="00CA234F" w:rsidRPr="00B449BE" w:rsidRDefault="00BD544D" w:rsidP="004E1A7B">
      <w:pPr>
        <w:pStyle w:val="Heading2"/>
        <w:rPr>
          <w:rFonts w:ascii="Noto Sans" w:hAnsi="Noto Sans" w:cs="Noto Sans"/>
        </w:rPr>
      </w:pPr>
      <w:r w:rsidRPr="00B449BE">
        <w:rPr>
          <w:rFonts w:ascii="Noto Sans" w:hAnsi="Noto Sans" w:cs="Noto Sans"/>
        </w:rPr>
        <w:t>C</w:t>
      </w:r>
      <w:r w:rsidR="004E1A7B" w:rsidRPr="00B449BE">
        <w:rPr>
          <w:rFonts w:ascii="Noto Sans" w:hAnsi="Noto Sans" w:cs="Noto Sans"/>
        </w:rPr>
        <w:t>ontacts for communication</w:t>
      </w:r>
    </w:p>
    <w:p w14:paraId="7E6090C0" w14:textId="7D431EA6" w:rsidR="00E530FC" w:rsidRPr="00B449BE" w:rsidRDefault="00E530FC" w:rsidP="004E1A7B">
      <w:pPr>
        <w:rPr>
          <w:rFonts w:ascii="Noto Sans" w:hAnsi="Noto Sans" w:cs="Noto Sans"/>
        </w:rPr>
      </w:pPr>
      <w:r w:rsidRPr="00B449BE">
        <w:rPr>
          <w:rFonts w:ascii="Noto Sans" w:hAnsi="Noto Sans" w:cs="Noto Sans"/>
        </w:rPr>
        <w:t xml:space="preserve">Please provide details of two contacts </w:t>
      </w:r>
      <w:r w:rsidR="004C70DB" w:rsidRPr="00B449BE">
        <w:rPr>
          <w:rFonts w:ascii="Noto Sans" w:hAnsi="Noto Sans" w:cs="Noto Sans"/>
        </w:rPr>
        <w:t xml:space="preserve">who would be able to provide </w:t>
      </w:r>
      <w:r w:rsidR="00442DE9" w:rsidRPr="00B449BE">
        <w:rPr>
          <w:rFonts w:ascii="Noto Sans" w:hAnsi="Noto Sans" w:cs="Noto Sans"/>
        </w:rPr>
        <w:t>quotes about the project and would be your point of contact for potential filming/ interviews.</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B449BE" w14:paraId="0803CA55" w14:textId="77777777" w:rsidTr="008B6897">
        <w:trPr>
          <w:trHeight w:val="340"/>
        </w:trPr>
        <w:tc>
          <w:tcPr>
            <w:tcW w:w="2802" w:type="dxa"/>
            <w:vAlign w:val="center"/>
          </w:tcPr>
          <w:p w14:paraId="43EC927C"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Contact name:</w:t>
            </w:r>
          </w:p>
        </w:tc>
        <w:tc>
          <w:tcPr>
            <w:tcW w:w="7087" w:type="dxa"/>
            <w:vAlign w:val="center"/>
          </w:tcPr>
          <w:p w14:paraId="65BC688D" w14:textId="77777777" w:rsidR="004E1A7B" w:rsidRPr="00B449BE" w:rsidRDefault="004E1A7B" w:rsidP="00676CFC">
            <w:pPr>
              <w:spacing w:after="0" w:line="240" w:lineRule="auto"/>
              <w:rPr>
                <w:rFonts w:ascii="Noto Sans" w:hAnsi="Noto Sans" w:cs="Noto Sans"/>
                <w:bCs/>
                <w:szCs w:val="20"/>
              </w:rPr>
            </w:pPr>
          </w:p>
        </w:tc>
      </w:tr>
      <w:tr w:rsidR="004E1A7B" w:rsidRPr="00B449BE" w14:paraId="34BEEE95" w14:textId="77777777" w:rsidTr="008B6897">
        <w:trPr>
          <w:trHeight w:val="340"/>
        </w:trPr>
        <w:tc>
          <w:tcPr>
            <w:tcW w:w="2802" w:type="dxa"/>
            <w:vAlign w:val="center"/>
          </w:tcPr>
          <w:p w14:paraId="1475E1F1"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Organisation:</w:t>
            </w:r>
          </w:p>
        </w:tc>
        <w:tc>
          <w:tcPr>
            <w:tcW w:w="7087" w:type="dxa"/>
            <w:vAlign w:val="center"/>
          </w:tcPr>
          <w:p w14:paraId="0969A3D6" w14:textId="77777777" w:rsidR="004E1A7B" w:rsidRPr="00B449BE" w:rsidRDefault="004E1A7B" w:rsidP="00676CFC">
            <w:pPr>
              <w:spacing w:after="0" w:line="240" w:lineRule="auto"/>
              <w:rPr>
                <w:rFonts w:ascii="Noto Sans" w:hAnsi="Noto Sans" w:cs="Noto Sans"/>
                <w:bCs/>
                <w:szCs w:val="20"/>
              </w:rPr>
            </w:pPr>
          </w:p>
        </w:tc>
      </w:tr>
      <w:tr w:rsidR="004E1A7B" w:rsidRPr="00B449BE" w14:paraId="3CDAE3CA" w14:textId="77777777" w:rsidTr="008B6897">
        <w:trPr>
          <w:trHeight w:val="340"/>
        </w:trPr>
        <w:tc>
          <w:tcPr>
            <w:tcW w:w="2802" w:type="dxa"/>
            <w:vAlign w:val="center"/>
          </w:tcPr>
          <w:p w14:paraId="1BD3998E"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Role in project:</w:t>
            </w:r>
          </w:p>
        </w:tc>
        <w:tc>
          <w:tcPr>
            <w:tcW w:w="7087" w:type="dxa"/>
            <w:vAlign w:val="center"/>
          </w:tcPr>
          <w:p w14:paraId="1FB6A4BF" w14:textId="77777777" w:rsidR="004E1A7B" w:rsidRPr="00B449BE" w:rsidRDefault="004E1A7B" w:rsidP="00676CFC">
            <w:pPr>
              <w:spacing w:after="0" w:line="240" w:lineRule="auto"/>
              <w:rPr>
                <w:rFonts w:ascii="Noto Sans" w:hAnsi="Noto Sans" w:cs="Noto Sans"/>
                <w:bCs/>
                <w:szCs w:val="20"/>
              </w:rPr>
            </w:pPr>
          </w:p>
        </w:tc>
      </w:tr>
      <w:tr w:rsidR="004E1A7B" w:rsidRPr="00B449BE" w14:paraId="661F8718" w14:textId="77777777" w:rsidTr="008B6897">
        <w:trPr>
          <w:trHeight w:val="340"/>
        </w:trPr>
        <w:tc>
          <w:tcPr>
            <w:tcW w:w="2802" w:type="dxa"/>
            <w:vAlign w:val="center"/>
          </w:tcPr>
          <w:p w14:paraId="33209EB0"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Telephone:</w:t>
            </w:r>
          </w:p>
        </w:tc>
        <w:tc>
          <w:tcPr>
            <w:tcW w:w="7087" w:type="dxa"/>
            <w:vAlign w:val="center"/>
          </w:tcPr>
          <w:p w14:paraId="05749FB5" w14:textId="77777777" w:rsidR="004E1A7B" w:rsidRPr="00B449BE" w:rsidRDefault="004E1A7B" w:rsidP="00676CFC">
            <w:pPr>
              <w:spacing w:after="0" w:line="240" w:lineRule="auto"/>
              <w:rPr>
                <w:rFonts w:ascii="Noto Sans" w:hAnsi="Noto Sans" w:cs="Noto Sans"/>
                <w:bCs/>
                <w:szCs w:val="18"/>
              </w:rPr>
            </w:pPr>
          </w:p>
        </w:tc>
      </w:tr>
      <w:tr w:rsidR="004E1A7B" w:rsidRPr="00B449BE" w14:paraId="7E92F9CA" w14:textId="77777777" w:rsidTr="008B6897">
        <w:trPr>
          <w:trHeight w:val="340"/>
        </w:trPr>
        <w:tc>
          <w:tcPr>
            <w:tcW w:w="2802" w:type="dxa"/>
            <w:vAlign w:val="center"/>
          </w:tcPr>
          <w:p w14:paraId="628E813A"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Email:</w:t>
            </w:r>
          </w:p>
        </w:tc>
        <w:tc>
          <w:tcPr>
            <w:tcW w:w="7087" w:type="dxa"/>
            <w:vAlign w:val="center"/>
          </w:tcPr>
          <w:p w14:paraId="1000824A" w14:textId="77777777" w:rsidR="004E1A7B" w:rsidRPr="00B449BE" w:rsidRDefault="004E1A7B" w:rsidP="00676CFC">
            <w:pPr>
              <w:spacing w:after="0" w:line="240" w:lineRule="auto"/>
              <w:rPr>
                <w:rFonts w:ascii="Noto Sans" w:hAnsi="Noto Sans" w:cs="Noto Sans"/>
                <w:bCs/>
                <w:szCs w:val="18"/>
              </w:rPr>
            </w:pPr>
          </w:p>
        </w:tc>
      </w:tr>
    </w:tbl>
    <w:p w14:paraId="0FAB9129" w14:textId="4B6A7EFD" w:rsidR="004E1A7B" w:rsidRPr="00B449BE" w:rsidRDefault="004E1A7B" w:rsidP="004E1A7B">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B449BE" w14:paraId="04E42B95" w14:textId="77777777" w:rsidTr="008B6897">
        <w:trPr>
          <w:trHeight w:val="340"/>
        </w:trPr>
        <w:tc>
          <w:tcPr>
            <w:tcW w:w="2802" w:type="dxa"/>
            <w:vAlign w:val="center"/>
          </w:tcPr>
          <w:p w14:paraId="5EEA0881"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Contact name:</w:t>
            </w:r>
          </w:p>
        </w:tc>
        <w:tc>
          <w:tcPr>
            <w:tcW w:w="7087" w:type="dxa"/>
            <w:vAlign w:val="center"/>
          </w:tcPr>
          <w:p w14:paraId="535527C9" w14:textId="77777777" w:rsidR="004E1A7B" w:rsidRPr="00B449BE" w:rsidRDefault="004E1A7B" w:rsidP="00676CFC">
            <w:pPr>
              <w:spacing w:after="0" w:line="240" w:lineRule="auto"/>
              <w:rPr>
                <w:rFonts w:ascii="Noto Sans" w:hAnsi="Noto Sans" w:cs="Noto Sans"/>
                <w:bCs/>
                <w:szCs w:val="20"/>
              </w:rPr>
            </w:pPr>
          </w:p>
        </w:tc>
      </w:tr>
      <w:tr w:rsidR="004E1A7B" w:rsidRPr="00B449BE" w14:paraId="5CAE13C8" w14:textId="77777777" w:rsidTr="008B6897">
        <w:trPr>
          <w:trHeight w:val="340"/>
        </w:trPr>
        <w:tc>
          <w:tcPr>
            <w:tcW w:w="2802" w:type="dxa"/>
            <w:vAlign w:val="center"/>
          </w:tcPr>
          <w:p w14:paraId="40689346"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Organisation:</w:t>
            </w:r>
          </w:p>
        </w:tc>
        <w:tc>
          <w:tcPr>
            <w:tcW w:w="7087" w:type="dxa"/>
            <w:vAlign w:val="center"/>
          </w:tcPr>
          <w:p w14:paraId="06E6BB5A" w14:textId="77777777" w:rsidR="004E1A7B" w:rsidRPr="00B449BE" w:rsidRDefault="004E1A7B" w:rsidP="00676CFC">
            <w:pPr>
              <w:spacing w:after="0" w:line="240" w:lineRule="auto"/>
              <w:rPr>
                <w:rFonts w:ascii="Noto Sans" w:hAnsi="Noto Sans" w:cs="Noto Sans"/>
                <w:bCs/>
                <w:szCs w:val="20"/>
              </w:rPr>
            </w:pPr>
          </w:p>
        </w:tc>
      </w:tr>
      <w:tr w:rsidR="004E1A7B" w:rsidRPr="00B449BE" w14:paraId="79E298A3" w14:textId="77777777" w:rsidTr="008B6897">
        <w:trPr>
          <w:trHeight w:val="340"/>
        </w:trPr>
        <w:tc>
          <w:tcPr>
            <w:tcW w:w="2802" w:type="dxa"/>
            <w:vAlign w:val="center"/>
          </w:tcPr>
          <w:p w14:paraId="1D39C051"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Role in project:</w:t>
            </w:r>
          </w:p>
        </w:tc>
        <w:tc>
          <w:tcPr>
            <w:tcW w:w="7087" w:type="dxa"/>
            <w:vAlign w:val="center"/>
          </w:tcPr>
          <w:p w14:paraId="4B93A30A" w14:textId="77777777" w:rsidR="004E1A7B" w:rsidRPr="00B449BE" w:rsidRDefault="004E1A7B" w:rsidP="00676CFC">
            <w:pPr>
              <w:spacing w:after="0" w:line="240" w:lineRule="auto"/>
              <w:rPr>
                <w:rFonts w:ascii="Noto Sans" w:hAnsi="Noto Sans" w:cs="Noto Sans"/>
                <w:bCs/>
                <w:szCs w:val="20"/>
              </w:rPr>
            </w:pPr>
          </w:p>
        </w:tc>
      </w:tr>
      <w:tr w:rsidR="004E1A7B" w:rsidRPr="00B449BE" w14:paraId="481F7480" w14:textId="77777777" w:rsidTr="008B6897">
        <w:trPr>
          <w:trHeight w:val="340"/>
        </w:trPr>
        <w:tc>
          <w:tcPr>
            <w:tcW w:w="2802" w:type="dxa"/>
            <w:vAlign w:val="center"/>
          </w:tcPr>
          <w:p w14:paraId="1FAE41DC"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Telephone:</w:t>
            </w:r>
          </w:p>
        </w:tc>
        <w:tc>
          <w:tcPr>
            <w:tcW w:w="7087" w:type="dxa"/>
            <w:vAlign w:val="center"/>
          </w:tcPr>
          <w:p w14:paraId="7B2150A3" w14:textId="77777777" w:rsidR="004E1A7B" w:rsidRPr="00B449BE" w:rsidRDefault="004E1A7B" w:rsidP="00676CFC">
            <w:pPr>
              <w:spacing w:after="0" w:line="240" w:lineRule="auto"/>
              <w:rPr>
                <w:rFonts w:ascii="Noto Sans" w:hAnsi="Noto Sans" w:cs="Noto Sans"/>
                <w:bCs/>
                <w:szCs w:val="18"/>
              </w:rPr>
            </w:pPr>
          </w:p>
        </w:tc>
      </w:tr>
      <w:tr w:rsidR="004E1A7B" w:rsidRPr="00B449BE" w14:paraId="337DFEB6" w14:textId="77777777" w:rsidTr="008B6897">
        <w:trPr>
          <w:trHeight w:val="340"/>
        </w:trPr>
        <w:tc>
          <w:tcPr>
            <w:tcW w:w="2802" w:type="dxa"/>
            <w:vAlign w:val="center"/>
          </w:tcPr>
          <w:p w14:paraId="79C532EE" w14:textId="77777777" w:rsidR="004E1A7B" w:rsidRPr="00B449BE" w:rsidRDefault="004E1A7B" w:rsidP="00676CFC">
            <w:pPr>
              <w:spacing w:after="0"/>
              <w:rPr>
                <w:rFonts w:ascii="Noto Sans" w:hAnsi="Noto Sans" w:cs="Noto Sans"/>
                <w:b/>
                <w:bCs/>
                <w:szCs w:val="20"/>
              </w:rPr>
            </w:pPr>
            <w:r w:rsidRPr="00B449BE">
              <w:rPr>
                <w:rFonts w:ascii="Noto Sans" w:hAnsi="Noto Sans" w:cs="Noto Sans"/>
                <w:b/>
                <w:bCs/>
                <w:szCs w:val="20"/>
              </w:rPr>
              <w:t>Email:</w:t>
            </w:r>
          </w:p>
        </w:tc>
        <w:tc>
          <w:tcPr>
            <w:tcW w:w="7087" w:type="dxa"/>
            <w:vAlign w:val="center"/>
          </w:tcPr>
          <w:p w14:paraId="1D3FCBE6" w14:textId="77777777" w:rsidR="004E1A7B" w:rsidRPr="00B449BE" w:rsidRDefault="004E1A7B" w:rsidP="00676CFC">
            <w:pPr>
              <w:spacing w:after="0" w:line="240" w:lineRule="auto"/>
              <w:rPr>
                <w:rFonts w:ascii="Noto Sans" w:hAnsi="Noto Sans" w:cs="Noto Sans"/>
                <w:bCs/>
                <w:szCs w:val="18"/>
              </w:rPr>
            </w:pPr>
          </w:p>
        </w:tc>
      </w:tr>
    </w:tbl>
    <w:p w14:paraId="79BCF62B" w14:textId="77777777" w:rsidR="002F4C56" w:rsidRPr="00B449BE" w:rsidRDefault="002F4C56" w:rsidP="002F4C56">
      <w:pPr>
        <w:pStyle w:val="Heading1"/>
        <w:rPr>
          <w:rFonts w:ascii="Noto Sans" w:hAnsi="Noto Sans" w:cs="Noto Sans"/>
        </w:rPr>
      </w:pPr>
      <w:r w:rsidRPr="00B449BE">
        <w:rPr>
          <w:rFonts w:ascii="Noto Sans" w:hAnsi="Noto Sans" w:cs="Noto Sans"/>
        </w:rPr>
        <w:t>Project Summary</w:t>
      </w:r>
    </w:p>
    <w:p w14:paraId="613CC63B" w14:textId="3E1F9BC9" w:rsidR="002F4C56" w:rsidRPr="00B449BE" w:rsidRDefault="00AC60B8" w:rsidP="002F4C56">
      <w:pPr>
        <w:pStyle w:val="BodyText3"/>
        <w:rPr>
          <w:rFonts w:ascii="Noto Sans" w:hAnsi="Noto Sans" w:cs="Noto Sans"/>
        </w:rPr>
      </w:pPr>
      <w:r>
        <w:rPr>
          <w:rFonts w:ascii="Noto Sans" w:hAnsi="Noto Sans" w:cs="Noto Sans"/>
          <w:noProof/>
          <w:szCs w:val="18"/>
        </w:rPr>
        <mc:AlternateContent>
          <mc:Choice Requires="wps">
            <w:drawing>
              <wp:anchor distT="0" distB="0" distL="114300" distR="114300" simplePos="0" relativeHeight="251658241" behindDoc="0" locked="0" layoutInCell="1" allowOverlap="1" wp14:anchorId="5DA83979" wp14:editId="6160AF13">
                <wp:simplePos x="0" y="0"/>
                <wp:positionH relativeFrom="column">
                  <wp:posOffset>35560</wp:posOffset>
                </wp:positionH>
                <wp:positionV relativeFrom="paragraph">
                  <wp:posOffset>679450</wp:posOffset>
                </wp:positionV>
                <wp:extent cx="6324600" cy="5543550"/>
                <wp:effectExtent l="0" t="0" r="19050" b="19050"/>
                <wp:wrapNone/>
                <wp:docPr id="266387937" name="Text Box 12"/>
                <wp:cNvGraphicFramePr/>
                <a:graphic xmlns:a="http://schemas.openxmlformats.org/drawingml/2006/main">
                  <a:graphicData uri="http://schemas.microsoft.com/office/word/2010/wordprocessingShape">
                    <wps:wsp>
                      <wps:cNvSpPr txBox="1"/>
                      <wps:spPr>
                        <a:xfrm>
                          <a:off x="0" y="0"/>
                          <a:ext cx="6324600" cy="5543550"/>
                        </a:xfrm>
                        <a:prstGeom prst="rect">
                          <a:avLst/>
                        </a:prstGeom>
                        <a:solidFill>
                          <a:schemeClr val="lt1"/>
                        </a:solidFill>
                        <a:ln w="6350">
                          <a:solidFill>
                            <a:prstClr val="black"/>
                          </a:solidFill>
                        </a:ln>
                      </wps:spPr>
                      <wps:txbx>
                        <w:txbxContent>
                          <w:p w14:paraId="33B25BF8" w14:textId="77777777" w:rsidR="00AC60B8" w:rsidRDefault="00AC6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83979" id="Text Box 12" o:spid="_x0000_s1030" type="#_x0000_t202" style="position:absolute;margin-left:2.8pt;margin-top:53.5pt;width:498pt;height:436.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r0OAIAAIQEAAAOAAAAZHJzL2Uyb0RvYy54bWysVEtv2zAMvg/YfxB0X5z3OiNOkaXIMCBo&#10;C6RDz4osxcJkUZOU2NmvH6U8+zgVu8ikSH0kP5Ke3La1JjvhvAJT0F6nS4kwHEplNgX99bT4ckOJ&#10;D8yUTIMRBd0LT2+nnz9NGpuLPlSgS+EIghifN7agVQg2zzLPK1Ez3wErDBoluJoFVN0mKx1rEL3W&#10;Wb/bHWcNuNI64MJ7vL07GOk04UspeHiQ0otAdEExt5BOl851PLPphOUbx2yl+DEN9oEsaqYMBj1D&#10;3bHAyNapN1C14g48yNDhUGcgpeIi1YDV9LqvqllVzIpUC5Lj7Zkm//9g+f1uZR8dCe13aLGBkZDG&#10;+tzjZaynla6OX8yUoB0p3J9pE20gHC/Hg/5w3EUTR9toNByMRonY7PLcOh9+CKhJFArqsC+JLrZb&#10;+oAh0fXkEqN50KpcKK2TEmdBzLUjO4Zd1CEliS9eeGlDmpgKhn6DEKHP79ea8d+xzJcIqGmDl5fi&#10;oxTadUtUWdDBiZg1lHvky8FhlLzlC4XwS+bDI3M4O8gD7kN4wENqwJzgKFFSgfv73n30x5ailZIG&#10;Z7Gg/s+WOUGJ/mmw2d96w2Ec3qQMR1/7qLhry/raYrb1HJCoHm6e5UmM/kGfROmgfsa1mcWoaGKG&#10;Y+yChpM4D4cNwbXjYjZLTjiuloWlWVkeoSPHkdan9pk5e2xrwIm4h9PUsvxVdw++8aWB2TaAVKn1&#10;kecDq0f6cdRTd45rGXfpWk9el5/H9B8AAAD//wMAUEsDBBQABgAIAAAAIQD9PZ432wAAAAoBAAAP&#10;AAAAZHJzL2Rvd25yZXYueG1sTI/BTsMwEETvSPyDtUjcqF0kShriVIAKF04UxHkbb22L2I5iNw1/&#10;z/YEx50Zzb5pNnPoxURj9ilqWC4UCIpdMj5aDZ8fLzcViFwwGuxTJA0/lGHTXl40WJt0iu807YoV&#10;XBJzjRpcKUMtZe4cBcyLNFBk75DGgIXP0Uoz4onLQy9vlVrJgD7yB4cDPTvqvnfHoGH7ZNe2q3B0&#10;28p4P81fhzf7qvX11fz4AKLQXP7CcMZndGiZaZ+O0WTRa7hbcZBldc+Tzr5SS5b2GtaVUiDbRv6f&#10;0P4CAAD//wMAUEsBAi0AFAAGAAgAAAAhALaDOJL+AAAA4QEAABMAAAAAAAAAAAAAAAAAAAAAAFtD&#10;b250ZW50X1R5cGVzXS54bWxQSwECLQAUAAYACAAAACEAOP0h/9YAAACUAQAACwAAAAAAAAAAAAAA&#10;AAAvAQAAX3JlbHMvLnJlbHNQSwECLQAUAAYACAAAACEAaKMK9DgCAACEBAAADgAAAAAAAAAAAAAA&#10;AAAuAgAAZHJzL2Uyb0RvYy54bWxQSwECLQAUAAYACAAAACEA/T2eN9sAAAAKAQAADwAAAAAAAAAA&#10;AAAAAACSBAAAZHJzL2Rvd25yZXYueG1sUEsFBgAAAAAEAAQA8wAAAJoFAAAAAA==&#10;" fillcolor="white [3201]" strokeweight=".5pt">
                <v:textbox>
                  <w:txbxContent>
                    <w:p w14:paraId="33B25BF8" w14:textId="77777777" w:rsidR="00AC60B8" w:rsidRDefault="00AC60B8"/>
                  </w:txbxContent>
                </v:textbox>
              </v:shape>
            </w:pict>
          </mc:Fallback>
        </mc:AlternateContent>
      </w:r>
      <w:r w:rsidR="002F4C56" w:rsidRPr="00B449BE">
        <w:rPr>
          <w:rFonts w:ascii="Noto Sans" w:hAnsi="Noto Sans" w:cs="Noto Sans"/>
          <w:szCs w:val="18"/>
        </w:rPr>
        <w:t xml:space="preserve">Please provide a </w:t>
      </w:r>
      <w:r w:rsidR="008C1F56" w:rsidRPr="00B449BE">
        <w:rPr>
          <w:rFonts w:ascii="Noto Sans" w:hAnsi="Noto Sans" w:cs="Noto Sans"/>
          <w:szCs w:val="18"/>
        </w:rPr>
        <w:t>40</w:t>
      </w:r>
      <w:r w:rsidR="002F4C56" w:rsidRPr="00B449BE">
        <w:rPr>
          <w:rFonts w:ascii="Noto Sans" w:hAnsi="Noto Sans" w:cs="Noto Sans"/>
          <w:szCs w:val="18"/>
        </w:rPr>
        <w:t xml:space="preserve">0-word project summary for inclusion in Awards </w:t>
      </w:r>
      <w:r w:rsidR="000C5878" w:rsidRPr="00B449BE">
        <w:rPr>
          <w:rFonts w:ascii="Noto Sans" w:hAnsi="Noto Sans" w:cs="Noto Sans"/>
          <w:szCs w:val="18"/>
        </w:rPr>
        <w:t>PR</w:t>
      </w:r>
      <w:r w:rsidR="002F4C56" w:rsidRPr="00B449BE">
        <w:rPr>
          <w:rFonts w:ascii="Noto Sans" w:hAnsi="Noto Sans" w:cs="Noto Sans"/>
          <w:szCs w:val="18"/>
        </w:rPr>
        <w:t xml:space="preserve"> and other publicity.</w:t>
      </w:r>
      <w:r w:rsidR="00E61261" w:rsidRPr="00B449BE">
        <w:rPr>
          <w:rFonts w:ascii="Noto Sans" w:hAnsi="Noto Sans" w:cs="Noto Sans"/>
          <w:szCs w:val="18"/>
        </w:rPr>
        <w:t xml:space="preserve"> Please do include the project’s overview, objectives, scope, key features and timeline.</w:t>
      </w:r>
    </w:p>
    <w:p w14:paraId="35C172CF" w14:textId="77777777" w:rsidR="002F4C56" w:rsidRPr="00B449BE" w:rsidRDefault="002F4C56" w:rsidP="002F4C56">
      <w:pPr>
        <w:rPr>
          <w:rFonts w:ascii="Noto Sans" w:hAnsi="Noto Sans" w:cs="Noto Sans"/>
        </w:rPr>
      </w:pPr>
    </w:p>
    <w:p w14:paraId="595E3FAC" w14:textId="77777777" w:rsidR="002F4C56" w:rsidRPr="00B449BE" w:rsidRDefault="002F4C56" w:rsidP="002F4C56">
      <w:pPr>
        <w:spacing w:after="0" w:line="240" w:lineRule="auto"/>
        <w:rPr>
          <w:rFonts w:ascii="Noto Sans" w:hAnsi="Noto Sans" w:cs="Noto Sans"/>
        </w:rPr>
      </w:pPr>
      <w:r w:rsidRPr="00B449BE">
        <w:rPr>
          <w:rFonts w:ascii="Noto Sans" w:hAnsi="Noto Sans" w:cs="Noto Sans"/>
        </w:rPr>
        <w:br w:type="page"/>
      </w:r>
    </w:p>
    <w:p w14:paraId="0FBD8679" w14:textId="77777777" w:rsidR="002F4C56" w:rsidRPr="00B449BE" w:rsidRDefault="002F4C56" w:rsidP="002F4C56">
      <w:pPr>
        <w:pStyle w:val="Heading1"/>
        <w:rPr>
          <w:rFonts w:ascii="Noto Sans" w:hAnsi="Noto Sans" w:cs="Noto Sans"/>
        </w:rPr>
      </w:pPr>
      <w:r w:rsidRPr="00B449BE">
        <w:rPr>
          <w:rFonts w:ascii="Noto Sans" w:hAnsi="Noto Sans" w:cs="Noto Sans"/>
        </w:rPr>
        <w:t>Award Submission</w:t>
      </w:r>
    </w:p>
    <w:p w14:paraId="010E94E5" w14:textId="68D4DB6C" w:rsidR="00A27A85" w:rsidRPr="00B449BE" w:rsidRDefault="00A27A85" w:rsidP="00676CFC">
      <w:pPr>
        <w:rPr>
          <w:rFonts w:ascii="Noto Sans" w:hAnsi="Noto Sans" w:cs="Noto Sans"/>
        </w:rPr>
      </w:pPr>
      <w:r w:rsidRPr="00B449BE">
        <w:rPr>
          <w:rFonts w:ascii="Noto Sans" w:hAnsi="Noto Sans" w:cs="Noto Sans"/>
        </w:rPr>
        <w:t xml:space="preserve">Please provide information (maximum of </w:t>
      </w:r>
      <w:r w:rsidR="00455CC4" w:rsidRPr="00B449BE">
        <w:rPr>
          <w:rFonts w:ascii="Noto Sans" w:hAnsi="Noto Sans" w:cs="Noto Sans"/>
        </w:rPr>
        <w:t>2</w:t>
      </w:r>
      <w:r w:rsidRPr="00B449BE">
        <w:rPr>
          <w:rFonts w:ascii="Noto Sans" w:hAnsi="Noto Sans" w:cs="Noto Sans"/>
        </w:rPr>
        <w:t xml:space="preserve">00 words </w:t>
      </w:r>
      <w:r w:rsidR="008C1F56" w:rsidRPr="00B449BE">
        <w:rPr>
          <w:rFonts w:ascii="Noto Sans" w:hAnsi="Noto Sans" w:cs="Noto Sans"/>
        </w:rPr>
        <w:t>max for eac</w:t>
      </w:r>
      <w:r w:rsidRPr="00B449BE">
        <w:rPr>
          <w:rFonts w:ascii="Noto Sans" w:hAnsi="Noto Sans" w:cs="Noto Sans"/>
        </w:rPr>
        <w:t xml:space="preserve">h criterion) of the criteria required for this category. </w:t>
      </w:r>
    </w:p>
    <w:p w14:paraId="2772D22F" w14:textId="08734130" w:rsidR="00A27A85" w:rsidRPr="00B449BE" w:rsidRDefault="00A27A85" w:rsidP="00676CFC">
      <w:pPr>
        <w:rPr>
          <w:rFonts w:ascii="Noto Sans" w:hAnsi="Noto Sans" w:cs="Noto Sans"/>
          <w:szCs w:val="18"/>
        </w:rPr>
      </w:pPr>
      <w:r w:rsidRPr="00B449BE">
        <w:rPr>
          <w:rFonts w:ascii="Noto Sans" w:hAnsi="Noto Sans" w:cs="Noto Sans"/>
          <w:szCs w:val="18"/>
        </w:rPr>
        <w:t>Please refer to the</w:t>
      </w:r>
      <w:r w:rsidR="00F72759" w:rsidRPr="00B449BE">
        <w:rPr>
          <w:rFonts w:ascii="Noto Sans" w:hAnsi="Noto Sans" w:cs="Noto Sans"/>
          <w:szCs w:val="18"/>
        </w:rPr>
        <w:t xml:space="preserve"> checklist</w:t>
      </w:r>
      <w:r w:rsidRPr="00B449BE">
        <w:rPr>
          <w:rFonts w:ascii="Noto Sans" w:hAnsi="Noto Sans" w:cs="Noto Sans"/>
          <w:szCs w:val="18"/>
        </w:rPr>
        <w:t xml:space="preserve"> for more information about each criterion for this category and to ensure they are covered as fully as possible in your submission. More information is also available in the ‘Call for entries booklet’.</w:t>
      </w:r>
    </w:p>
    <w:p w14:paraId="7AF6295E" w14:textId="61AF7CA0" w:rsidR="00A27A85" w:rsidRPr="00B449BE" w:rsidRDefault="00A27A85" w:rsidP="00A27A85">
      <w:pPr>
        <w:rPr>
          <w:rFonts w:ascii="Noto Sans" w:hAnsi="Noto Sans" w:cs="Noto Sans"/>
          <w:szCs w:val="18"/>
        </w:rPr>
      </w:pPr>
    </w:p>
    <w:tbl>
      <w:tblPr>
        <w:tblStyle w:val="TableGrid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55"/>
        <w:gridCol w:w="6686"/>
      </w:tblGrid>
      <w:tr w:rsidR="00D76888" w:rsidRPr="00B449BE" w14:paraId="5CE44189" w14:textId="77777777" w:rsidTr="00D76888">
        <w:trPr>
          <w:trHeight w:val="326"/>
        </w:trPr>
        <w:tc>
          <w:tcPr>
            <w:tcW w:w="5000" w:type="pct"/>
            <w:gridSpan w:val="2"/>
            <w:shd w:val="clear" w:color="auto" w:fill="007C92"/>
          </w:tcPr>
          <w:p w14:paraId="07B59A11" w14:textId="76E57925" w:rsidR="00D76888" w:rsidRPr="00B449BE" w:rsidRDefault="00D76888" w:rsidP="00D76888">
            <w:pPr>
              <w:spacing w:before="60" w:after="60" w:line="276" w:lineRule="auto"/>
              <w:rPr>
                <w:rFonts w:ascii="Noto Sans" w:eastAsia="Calibri" w:hAnsi="Noto Sans" w:cs="Noto Sans"/>
                <w:b/>
                <w:color w:val="FFFFFF" w:themeColor="background1"/>
                <w:szCs w:val="18"/>
              </w:rPr>
            </w:pPr>
            <w:r w:rsidRPr="00B449BE">
              <w:rPr>
                <w:rFonts w:ascii="Noto Sans" w:eastAsia="Calibri" w:hAnsi="Noto Sans" w:cs="Noto Sans"/>
                <w:b/>
                <w:color w:val="FFFFFF" w:themeColor="background1"/>
                <w:szCs w:val="18"/>
              </w:rPr>
              <w:t>Award Submission</w:t>
            </w:r>
          </w:p>
        </w:tc>
      </w:tr>
      <w:tr w:rsidR="00F938D6" w:rsidRPr="00B449BE" w14:paraId="631E509F" w14:textId="77777777" w:rsidTr="00676CFC">
        <w:tc>
          <w:tcPr>
            <w:tcW w:w="1568" w:type="pct"/>
          </w:tcPr>
          <w:p w14:paraId="729DBC26" w14:textId="49A42584" w:rsidR="00F938D6" w:rsidRPr="00B449BE" w:rsidRDefault="009304B4" w:rsidP="00F938D6">
            <w:pPr>
              <w:spacing w:before="60" w:after="60" w:line="276" w:lineRule="auto"/>
              <w:rPr>
                <w:rFonts w:ascii="Noto Sans" w:eastAsia="Calibri" w:hAnsi="Noto Sans" w:cs="Noto Sans"/>
                <w:b/>
                <w:color w:val="007C92"/>
                <w:szCs w:val="18"/>
              </w:rPr>
            </w:pPr>
            <w:r w:rsidRPr="00B449BE">
              <w:rPr>
                <w:rFonts w:ascii="Noto Sans" w:eastAsia="Calibri" w:hAnsi="Noto Sans" w:cs="Noto Sans"/>
                <w:b/>
                <w:color w:val="007C92"/>
                <w:szCs w:val="18"/>
              </w:rPr>
              <w:t xml:space="preserve">Explain how your project </w:t>
            </w:r>
            <w:r w:rsidR="006B160C" w:rsidRPr="00B449BE">
              <w:rPr>
                <w:rFonts w:ascii="Noto Sans" w:eastAsia="Calibri" w:hAnsi="Noto Sans" w:cs="Noto Sans"/>
                <w:b/>
                <w:color w:val="007C92"/>
                <w:szCs w:val="18"/>
              </w:rPr>
              <w:t>addresses</w:t>
            </w:r>
            <w:r w:rsidRPr="00B449BE">
              <w:rPr>
                <w:rFonts w:ascii="Noto Sans" w:eastAsia="Calibri" w:hAnsi="Noto Sans" w:cs="Noto Sans"/>
                <w:b/>
                <w:color w:val="007C92"/>
                <w:szCs w:val="18"/>
              </w:rPr>
              <w:t xml:space="preserve"> the United Nations Sustainable Development Goals. </w:t>
            </w:r>
          </w:p>
          <w:p w14:paraId="57FD0513" w14:textId="2847F4A5" w:rsidR="00F938D6" w:rsidRPr="00B449BE" w:rsidRDefault="00F938D6" w:rsidP="00F938D6">
            <w:pPr>
              <w:spacing w:before="60" w:after="60" w:line="276" w:lineRule="auto"/>
              <w:rPr>
                <w:rFonts w:ascii="Noto Sans" w:eastAsia="Calibri" w:hAnsi="Noto Sans" w:cs="Noto Sans"/>
                <w:b/>
                <w:color w:val="007C92"/>
                <w:szCs w:val="18"/>
              </w:rPr>
            </w:pPr>
            <w:r w:rsidRPr="00B449BE">
              <w:rPr>
                <w:rFonts w:ascii="Noto Sans" w:eastAsia="Calibri" w:hAnsi="Noto Sans" w:cs="Noto Sans"/>
                <w:color w:val="000000"/>
                <w:szCs w:val="18"/>
              </w:rPr>
              <w:t>Maximum 200 words</w:t>
            </w:r>
          </w:p>
        </w:tc>
        <w:tc>
          <w:tcPr>
            <w:tcW w:w="3432" w:type="pct"/>
          </w:tcPr>
          <w:p w14:paraId="20B88DA2" w14:textId="77777777" w:rsidR="00F938D6" w:rsidRPr="00B449BE" w:rsidRDefault="00F938D6" w:rsidP="00F938D6">
            <w:pPr>
              <w:spacing w:before="100" w:beforeAutospacing="1" w:after="100" w:afterAutospacing="1" w:line="240" w:lineRule="auto"/>
              <w:rPr>
                <w:rFonts w:ascii="Noto Sans" w:eastAsia="Times New Roman" w:hAnsi="Noto Sans" w:cs="Noto Sans"/>
                <w:szCs w:val="18"/>
                <w:lang w:val="en-GB" w:eastAsia="en-GB"/>
              </w:rPr>
            </w:pPr>
          </w:p>
        </w:tc>
      </w:tr>
      <w:tr w:rsidR="00F938D6" w:rsidRPr="00B449BE" w14:paraId="19EB4CE0" w14:textId="77777777" w:rsidTr="00676CFC">
        <w:tc>
          <w:tcPr>
            <w:tcW w:w="1568" w:type="pct"/>
          </w:tcPr>
          <w:p w14:paraId="3080EDA5" w14:textId="77777777" w:rsidR="009304B4" w:rsidRPr="00B449BE" w:rsidRDefault="009304B4" w:rsidP="00F938D6">
            <w:pPr>
              <w:spacing w:before="60" w:after="60" w:line="276" w:lineRule="auto"/>
              <w:rPr>
                <w:rFonts w:ascii="Noto Sans" w:eastAsia="Calibri" w:hAnsi="Noto Sans" w:cs="Noto Sans"/>
                <w:b/>
                <w:color w:val="007C92"/>
                <w:szCs w:val="18"/>
              </w:rPr>
            </w:pPr>
            <w:r w:rsidRPr="00B449BE">
              <w:rPr>
                <w:rFonts w:ascii="Noto Sans" w:eastAsia="Calibri" w:hAnsi="Noto Sans" w:cs="Noto Sans"/>
                <w:b/>
                <w:color w:val="007C92"/>
                <w:szCs w:val="18"/>
              </w:rPr>
              <w:t>Explain the impact the design has had on the public and user’s perception and experience of infrastructure.</w:t>
            </w:r>
          </w:p>
          <w:p w14:paraId="5173B833" w14:textId="32DBACCC" w:rsidR="00F938D6" w:rsidRPr="00B449BE" w:rsidRDefault="00F938D6" w:rsidP="00F938D6">
            <w:pPr>
              <w:spacing w:before="60" w:after="60" w:line="276" w:lineRule="auto"/>
              <w:rPr>
                <w:rFonts w:ascii="Noto Sans" w:eastAsia="Calibri" w:hAnsi="Noto Sans" w:cs="Noto Sans"/>
                <w:b/>
                <w:color w:val="007C92"/>
                <w:szCs w:val="18"/>
              </w:rPr>
            </w:pPr>
            <w:r w:rsidRPr="00B449BE">
              <w:rPr>
                <w:rFonts w:ascii="Noto Sans" w:eastAsia="Calibri" w:hAnsi="Noto Sans" w:cs="Noto Sans"/>
                <w:color w:val="000000"/>
                <w:szCs w:val="18"/>
              </w:rPr>
              <w:t>Maximum 200 words</w:t>
            </w:r>
          </w:p>
        </w:tc>
        <w:tc>
          <w:tcPr>
            <w:tcW w:w="3432" w:type="pct"/>
          </w:tcPr>
          <w:p w14:paraId="0B035547" w14:textId="73BA1D05" w:rsidR="00F938D6" w:rsidRPr="00B449BE" w:rsidRDefault="00F938D6" w:rsidP="00F938D6">
            <w:pPr>
              <w:spacing w:before="60" w:after="60"/>
              <w:rPr>
                <w:rFonts w:ascii="Noto Sans" w:eastAsia="Calibri" w:hAnsi="Noto Sans" w:cs="Noto Sans"/>
                <w:color w:val="000000"/>
                <w:szCs w:val="18"/>
              </w:rPr>
            </w:pPr>
          </w:p>
        </w:tc>
      </w:tr>
      <w:tr w:rsidR="00F938D6" w:rsidRPr="00B449BE" w14:paraId="360C0020" w14:textId="77777777" w:rsidTr="00676CFC">
        <w:tc>
          <w:tcPr>
            <w:tcW w:w="1568" w:type="pct"/>
          </w:tcPr>
          <w:p w14:paraId="54472AB7" w14:textId="77777777" w:rsidR="009304B4" w:rsidRPr="00B449BE" w:rsidRDefault="009304B4" w:rsidP="00F938D6">
            <w:pPr>
              <w:spacing w:before="60" w:after="60" w:line="276" w:lineRule="auto"/>
              <w:rPr>
                <w:rFonts w:ascii="Noto Sans" w:eastAsia="Calibri" w:hAnsi="Noto Sans" w:cs="Noto Sans"/>
                <w:b/>
                <w:color w:val="007C92"/>
                <w:szCs w:val="18"/>
              </w:rPr>
            </w:pPr>
            <w:r w:rsidRPr="00B449BE">
              <w:rPr>
                <w:rFonts w:ascii="Noto Sans" w:eastAsia="Calibri" w:hAnsi="Noto Sans" w:cs="Noto Sans"/>
                <w:b/>
                <w:color w:val="007C92"/>
                <w:szCs w:val="18"/>
              </w:rPr>
              <w:t>How did the project ensure inclusivity and accessibility for all members of the community, including individuals with disabilities</w:t>
            </w:r>
          </w:p>
          <w:p w14:paraId="74E76180" w14:textId="478F01DC" w:rsidR="00F938D6" w:rsidRPr="00B449BE" w:rsidRDefault="00F938D6" w:rsidP="00F938D6">
            <w:pPr>
              <w:spacing w:before="60" w:after="60" w:line="276" w:lineRule="auto"/>
              <w:rPr>
                <w:rFonts w:ascii="Noto Sans" w:eastAsia="Calibri" w:hAnsi="Noto Sans" w:cs="Noto Sans"/>
                <w:b/>
                <w:color w:val="007C92"/>
                <w:szCs w:val="18"/>
              </w:rPr>
            </w:pPr>
            <w:r w:rsidRPr="00B449BE">
              <w:rPr>
                <w:rFonts w:ascii="Noto Sans" w:eastAsia="Calibri" w:hAnsi="Noto Sans" w:cs="Noto Sans"/>
                <w:color w:val="000000"/>
                <w:szCs w:val="18"/>
              </w:rPr>
              <w:t>Maximum 200 words</w:t>
            </w:r>
          </w:p>
        </w:tc>
        <w:tc>
          <w:tcPr>
            <w:tcW w:w="3432" w:type="pct"/>
          </w:tcPr>
          <w:p w14:paraId="6B945EF6" w14:textId="77777777" w:rsidR="00F938D6" w:rsidRPr="00B449BE" w:rsidRDefault="00F938D6" w:rsidP="00F938D6">
            <w:pPr>
              <w:spacing w:before="60" w:after="60"/>
              <w:rPr>
                <w:rFonts w:ascii="Noto Sans" w:eastAsia="Calibri" w:hAnsi="Noto Sans" w:cs="Noto Sans"/>
                <w:color w:val="000000"/>
                <w:szCs w:val="18"/>
              </w:rPr>
            </w:pPr>
          </w:p>
        </w:tc>
      </w:tr>
      <w:tr w:rsidR="00F938D6" w:rsidRPr="00B449BE" w14:paraId="58ABFCFD" w14:textId="77777777" w:rsidTr="00676CFC">
        <w:tc>
          <w:tcPr>
            <w:tcW w:w="1568" w:type="pct"/>
          </w:tcPr>
          <w:p w14:paraId="2F971654" w14:textId="77777777" w:rsidR="009304B4" w:rsidRPr="00B449BE" w:rsidRDefault="009304B4" w:rsidP="00F938D6">
            <w:pPr>
              <w:autoSpaceDE w:val="0"/>
              <w:autoSpaceDN w:val="0"/>
              <w:adjustRightInd w:val="0"/>
              <w:spacing w:after="0" w:line="276" w:lineRule="auto"/>
              <w:rPr>
                <w:rFonts w:ascii="Noto Sans" w:eastAsia="Calibri" w:hAnsi="Noto Sans" w:cs="Noto Sans"/>
                <w:b/>
                <w:color w:val="007C92"/>
                <w:szCs w:val="18"/>
              </w:rPr>
            </w:pPr>
            <w:r w:rsidRPr="00B449BE">
              <w:rPr>
                <w:rFonts w:ascii="Noto Sans" w:eastAsia="Calibri" w:hAnsi="Noto Sans" w:cs="Noto Sans"/>
                <w:b/>
                <w:color w:val="007C92"/>
                <w:szCs w:val="18"/>
              </w:rPr>
              <w:t xml:space="preserve">Mention the tangible and quantifiable benefits that the project was able to bring to the community or nationally, be it economic, social, and/or environmental. </w:t>
            </w:r>
          </w:p>
          <w:p w14:paraId="401F638B" w14:textId="2E34831F" w:rsidR="00F938D6" w:rsidRPr="00B449BE" w:rsidRDefault="00F938D6" w:rsidP="00F938D6">
            <w:pPr>
              <w:autoSpaceDE w:val="0"/>
              <w:autoSpaceDN w:val="0"/>
              <w:adjustRightInd w:val="0"/>
              <w:spacing w:after="0" w:line="276" w:lineRule="auto"/>
              <w:rPr>
                <w:rFonts w:ascii="Noto Sans" w:eastAsia="Calibri" w:hAnsi="Noto Sans" w:cs="Noto Sans"/>
                <w:b/>
                <w:color w:val="007C92"/>
                <w:szCs w:val="18"/>
              </w:rPr>
            </w:pPr>
            <w:r w:rsidRPr="00B449BE">
              <w:rPr>
                <w:rFonts w:ascii="Noto Sans" w:eastAsia="Calibri" w:hAnsi="Noto Sans" w:cs="Noto Sans"/>
                <w:color w:val="000000"/>
                <w:szCs w:val="18"/>
              </w:rPr>
              <w:t>Maximum 200 words</w:t>
            </w:r>
          </w:p>
        </w:tc>
        <w:tc>
          <w:tcPr>
            <w:tcW w:w="3432" w:type="pct"/>
          </w:tcPr>
          <w:p w14:paraId="0F3AAA82" w14:textId="77777777" w:rsidR="00F938D6" w:rsidRPr="00B449BE" w:rsidRDefault="00F938D6" w:rsidP="00F938D6">
            <w:pPr>
              <w:spacing w:before="60" w:after="60"/>
              <w:rPr>
                <w:rFonts w:ascii="Noto Sans" w:eastAsia="Calibri" w:hAnsi="Noto Sans" w:cs="Noto Sans"/>
                <w:color w:val="000000"/>
                <w:szCs w:val="18"/>
              </w:rPr>
            </w:pPr>
          </w:p>
        </w:tc>
      </w:tr>
      <w:tr w:rsidR="00F938D6" w:rsidRPr="00B449BE" w14:paraId="4986C5A9" w14:textId="77777777" w:rsidTr="00676CFC">
        <w:tc>
          <w:tcPr>
            <w:tcW w:w="1568" w:type="pct"/>
          </w:tcPr>
          <w:p w14:paraId="59554BCB" w14:textId="77777777" w:rsidR="009304B4" w:rsidRPr="00B449BE" w:rsidRDefault="009304B4" w:rsidP="00F938D6">
            <w:pPr>
              <w:autoSpaceDE w:val="0"/>
              <w:autoSpaceDN w:val="0"/>
              <w:adjustRightInd w:val="0"/>
              <w:spacing w:after="0" w:line="276" w:lineRule="auto"/>
              <w:rPr>
                <w:rFonts w:ascii="Noto Sans" w:eastAsia="Calibri" w:hAnsi="Noto Sans" w:cs="Noto Sans"/>
                <w:b/>
                <w:color w:val="007C92"/>
                <w:szCs w:val="18"/>
              </w:rPr>
            </w:pPr>
            <w:r w:rsidRPr="00B449BE">
              <w:rPr>
                <w:rFonts w:ascii="Noto Sans" w:eastAsia="Calibri" w:hAnsi="Noto Sans" w:cs="Noto Sans"/>
                <w:b/>
                <w:color w:val="007C92"/>
                <w:szCs w:val="18"/>
              </w:rPr>
              <w:t>Describe any design or construction features that future proof the project against perceived challenges in the long term.</w:t>
            </w:r>
          </w:p>
          <w:p w14:paraId="1A0D5BA7" w14:textId="18B45609" w:rsidR="00F938D6" w:rsidRPr="00B449BE" w:rsidRDefault="00F938D6" w:rsidP="00F938D6">
            <w:pPr>
              <w:autoSpaceDE w:val="0"/>
              <w:autoSpaceDN w:val="0"/>
              <w:adjustRightInd w:val="0"/>
              <w:spacing w:after="0" w:line="276" w:lineRule="auto"/>
              <w:rPr>
                <w:rFonts w:ascii="Noto Sans" w:eastAsia="Calibri" w:hAnsi="Noto Sans" w:cs="Noto Sans"/>
                <w:b/>
                <w:color w:val="007C92"/>
                <w:szCs w:val="18"/>
              </w:rPr>
            </w:pPr>
            <w:r w:rsidRPr="00B449BE">
              <w:rPr>
                <w:rFonts w:ascii="Noto Sans" w:eastAsia="Calibri" w:hAnsi="Noto Sans" w:cs="Noto Sans"/>
                <w:color w:val="000000"/>
                <w:szCs w:val="18"/>
              </w:rPr>
              <w:t>Maximum 200 words</w:t>
            </w:r>
          </w:p>
        </w:tc>
        <w:tc>
          <w:tcPr>
            <w:tcW w:w="3432" w:type="pct"/>
          </w:tcPr>
          <w:p w14:paraId="0D81D9A2" w14:textId="77777777" w:rsidR="00F938D6" w:rsidRPr="00B449BE" w:rsidRDefault="00F938D6" w:rsidP="00F938D6">
            <w:pPr>
              <w:spacing w:before="60" w:after="60"/>
              <w:rPr>
                <w:rFonts w:ascii="Noto Sans" w:eastAsia="Calibri" w:hAnsi="Noto Sans" w:cs="Noto Sans"/>
                <w:color w:val="000000"/>
                <w:szCs w:val="18"/>
              </w:rPr>
            </w:pPr>
          </w:p>
        </w:tc>
      </w:tr>
      <w:tr w:rsidR="00F938D6" w:rsidRPr="00B449BE" w14:paraId="1501D2EF" w14:textId="77777777" w:rsidTr="00676CFC">
        <w:tc>
          <w:tcPr>
            <w:tcW w:w="1568" w:type="pct"/>
          </w:tcPr>
          <w:p w14:paraId="3A311897" w14:textId="77777777" w:rsidR="00F938D6" w:rsidRPr="00B449BE" w:rsidRDefault="00F938D6" w:rsidP="00F938D6">
            <w:pPr>
              <w:autoSpaceDE w:val="0"/>
              <w:autoSpaceDN w:val="0"/>
              <w:adjustRightInd w:val="0"/>
              <w:spacing w:after="0" w:line="276" w:lineRule="auto"/>
              <w:rPr>
                <w:rFonts w:ascii="Noto Sans" w:eastAsia="Calibri" w:hAnsi="Noto Sans" w:cs="Noto Sans"/>
                <w:b/>
                <w:color w:val="007C92"/>
                <w:szCs w:val="18"/>
              </w:rPr>
            </w:pPr>
            <w:r w:rsidRPr="00B449BE">
              <w:rPr>
                <w:rFonts w:ascii="Noto Sans" w:eastAsia="Calibri" w:hAnsi="Noto Sans" w:cs="Noto Sans"/>
                <w:b/>
                <w:color w:val="007C92"/>
                <w:szCs w:val="18"/>
              </w:rPr>
              <w:t xml:space="preserve">Were you to win this award, what would you like to share with the media. Please share a quote  </w:t>
            </w:r>
          </w:p>
          <w:p w14:paraId="69C9C4C7" w14:textId="08892BBB" w:rsidR="00F938D6" w:rsidRPr="00B449BE" w:rsidRDefault="00F938D6" w:rsidP="00F938D6">
            <w:pPr>
              <w:autoSpaceDE w:val="0"/>
              <w:autoSpaceDN w:val="0"/>
              <w:adjustRightInd w:val="0"/>
              <w:spacing w:after="0" w:line="276" w:lineRule="auto"/>
              <w:rPr>
                <w:rFonts w:ascii="Noto Sans" w:eastAsia="Calibri" w:hAnsi="Noto Sans" w:cs="Noto Sans"/>
                <w:b/>
                <w:color w:val="007C92"/>
                <w:szCs w:val="18"/>
              </w:rPr>
            </w:pPr>
            <w:r w:rsidRPr="00B449BE">
              <w:rPr>
                <w:rFonts w:ascii="Noto Sans" w:eastAsia="Calibri" w:hAnsi="Noto Sans" w:cs="Noto Sans"/>
                <w:color w:val="000000"/>
                <w:szCs w:val="18"/>
              </w:rPr>
              <w:t>Maximum 200 words</w:t>
            </w:r>
          </w:p>
        </w:tc>
        <w:tc>
          <w:tcPr>
            <w:tcW w:w="3432" w:type="pct"/>
          </w:tcPr>
          <w:p w14:paraId="7C8F000C" w14:textId="77777777" w:rsidR="00F938D6" w:rsidRPr="00B449BE" w:rsidRDefault="00F938D6" w:rsidP="00F938D6">
            <w:pPr>
              <w:spacing w:before="60" w:after="60"/>
              <w:rPr>
                <w:rFonts w:ascii="Noto Sans" w:eastAsia="Calibri" w:hAnsi="Noto Sans" w:cs="Noto Sans"/>
                <w:color w:val="000000"/>
                <w:szCs w:val="18"/>
              </w:rPr>
            </w:pPr>
          </w:p>
        </w:tc>
      </w:tr>
      <w:tr w:rsidR="00F938D6" w:rsidRPr="00B449BE" w14:paraId="5EFEE327" w14:textId="77777777" w:rsidTr="00676CFC">
        <w:tc>
          <w:tcPr>
            <w:tcW w:w="1568" w:type="pct"/>
          </w:tcPr>
          <w:p w14:paraId="4216362B" w14:textId="385BD2F7" w:rsidR="00F938D6" w:rsidRPr="00B449BE" w:rsidRDefault="00F938D6" w:rsidP="001D0C9C">
            <w:pPr>
              <w:spacing w:before="60" w:after="60"/>
              <w:rPr>
                <w:rFonts w:ascii="Noto Sans" w:eastAsia="Calibri" w:hAnsi="Noto Sans" w:cs="Noto Sans"/>
                <w:b/>
                <w:color w:val="007C92"/>
                <w:szCs w:val="18"/>
              </w:rPr>
            </w:pPr>
            <w:r w:rsidRPr="00B449BE">
              <w:rPr>
                <w:rFonts w:ascii="Noto Sans" w:eastAsia="Calibri" w:hAnsi="Noto Sans" w:cs="Noto Sans"/>
                <w:b/>
                <w:color w:val="007C92"/>
                <w:szCs w:val="18"/>
              </w:rPr>
              <w:t>Website link to project:</w:t>
            </w:r>
          </w:p>
        </w:tc>
        <w:tc>
          <w:tcPr>
            <w:tcW w:w="3432" w:type="pct"/>
          </w:tcPr>
          <w:p w14:paraId="6928D84D" w14:textId="77777777" w:rsidR="00F938D6" w:rsidRPr="00B449BE" w:rsidRDefault="00F938D6" w:rsidP="00F938D6">
            <w:pPr>
              <w:spacing w:before="60" w:after="60"/>
              <w:rPr>
                <w:rFonts w:ascii="Noto Sans" w:eastAsia="Calibri" w:hAnsi="Noto Sans" w:cs="Noto Sans"/>
                <w:color w:val="000000"/>
                <w:szCs w:val="18"/>
              </w:rPr>
            </w:pPr>
          </w:p>
        </w:tc>
      </w:tr>
      <w:tr w:rsidR="00F938D6" w:rsidRPr="00B449BE" w14:paraId="19A31EA4" w14:textId="77777777" w:rsidTr="00481D15">
        <w:trPr>
          <w:trHeight w:val="1238"/>
        </w:trPr>
        <w:tc>
          <w:tcPr>
            <w:tcW w:w="1568" w:type="pct"/>
          </w:tcPr>
          <w:p w14:paraId="21DB4316" w14:textId="56BE23A7" w:rsidR="00F938D6" w:rsidRPr="00B449BE" w:rsidRDefault="00F938D6" w:rsidP="00F938D6">
            <w:pPr>
              <w:spacing w:before="60" w:after="60"/>
              <w:rPr>
                <w:rFonts w:ascii="Noto Sans" w:eastAsia="Calibri" w:hAnsi="Noto Sans" w:cs="Noto Sans"/>
                <w:b/>
                <w:color w:val="007C92"/>
                <w:szCs w:val="18"/>
              </w:rPr>
            </w:pPr>
            <w:r w:rsidRPr="00B449BE">
              <w:rPr>
                <w:rFonts w:ascii="Noto Sans" w:eastAsia="Calibri" w:hAnsi="Noto Sans" w:cs="Noto Sans"/>
                <w:b/>
                <w:color w:val="007C92"/>
                <w:szCs w:val="18"/>
              </w:rPr>
              <w:t>Insert supporting images, including captions for each:</w:t>
            </w:r>
          </w:p>
          <w:p w14:paraId="10E89AAA" w14:textId="5C34F4F2" w:rsidR="00F938D6" w:rsidRPr="00B449BE" w:rsidRDefault="00F938D6" w:rsidP="00F938D6">
            <w:pPr>
              <w:spacing w:before="60" w:after="60"/>
              <w:rPr>
                <w:rFonts w:ascii="Noto Sans" w:eastAsia="Calibri" w:hAnsi="Noto Sans" w:cs="Noto Sans"/>
                <w:color w:val="000000"/>
                <w:szCs w:val="18"/>
              </w:rPr>
            </w:pPr>
            <w:r w:rsidRPr="00B449BE">
              <w:rPr>
                <w:rFonts w:ascii="Noto Sans" w:eastAsia="Calibri" w:hAnsi="Noto Sans" w:cs="Noto Sans"/>
                <w:color w:val="000000"/>
                <w:szCs w:val="18"/>
              </w:rPr>
              <w:t xml:space="preserve">Minimum of </w:t>
            </w:r>
            <w:r w:rsidR="009304B4" w:rsidRPr="00B449BE">
              <w:rPr>
                <w:rFonts w:ascii="Noto Sans" w:eastAsia="Calibri" w:hAnsi="Noto Sans" w:cs="Noto Sans"/>
                <w:color w:val="000000"/>
                <w:szCs w:val="18"/>
              </w:rPr>
              <w:t>3</w:t>
            </w:r>
          </w:p>
          <w:p w14:paraId="6E601C99" w14:textId="5CA254AC" w:rsidR="00F938D6" w:rsidRPr="00B449BE" w:rsidRDefault="00F938D6" w:rsidP="00F938D6">
            <w:pPr>
              <w:spacing w:before="60" w:after="60"/>
              <w:rPr>
                <w:rFonts w:ascii="Noto Sans" w:eastAsia="Calibri" w:hAnsi="Noto Sans" w:cs="Noto Sans"/>
                <w:color w:val="000000"/>
                <w:szCs w:val="18"/>
              </w:rPr>
            </w:pPr>
            <w:r w:rsidRPr="00B449BE">
              <w:rPr>
                <w:rFonts w:ascii="Noto Sans" w:eastAsia="Calibri" w:hAnsi="Noto Sans" w:cs="Noto Sans"/>
                <w:color w:val="000000"/>
                <w:szCs w:val="18"/>
              </w:rPr>
              <w:t>Please mark the image to be used as main for publicity.</w:t>
            </w:r>
          </w:p>
          <w:p w14:paraId="23E9E6D1" w14:textId="77777777" w:rsidR="009304B4" w:rsidRPr="00B449BE" w:rsidRDefault="009304B4" w:rsidP="00F938D6">
            <w:pPr>
              <w:spacing w:before="60" w:after="60"/>
              <w:rPr>
                <w:rFonts w:ascii="Noto Sans" w:eastAsia="Calibri" w:hAnsi="Noto Sans" w:cs="Noto Sans"/>
                <w:color w:val="000000"/>
                <w:szCs w:val="18"/>
              </w:rPr>
            </w:pPr>
          </w:p>
          <w:p w14:paraId="246BC58B" w14:textId="189E5940" w:rsidR="00F938D6" w:rsidRPr="00B449BE" w:rsidRDefault="00F938D6" w:rsidP="00F938D6">
            <w:pPr>
              <w:spacing w:before="40" w:after="40"/>
              <w:rPr>
                <w:rFonts w:ascii="Noto Sans" w:eastAsia="Calibri" w:hAnsi="Noto Sans" w:cs="Noto Sans"/>
                <w:b/>
                <w:color w:val="007C92"/>
                <w:szCs w:val="18"/>
              </w:rPr>
            </w:pPr>
            <w:r w:rsidRPr="00B449BE">
              <w:rPr>
                <w:rFonts w:ascii="Noto Sans" w:hAnsi="Noto Sans" w:cs="Noto Sans"/>
                <w:b/>
              </w:rPr>
              <w:t>Copyright</w:t>
            </w:r>
            <w:r w:rsidRPr="00B449BE">
              <w:rPr>
                <w:rFonts w:ascii="Noto Sans" w:hAnsi="Noto Sans" w:cs="Noto Sans"/>
              </w:rPr>
              <w:t>: All copyright permissions or photo accreditations for images/videos must be supplied. Check with the marketing department of the project’s owners if you're not the copyright holder for these materials</w:t>
            </w:r>
            <w:r w:rsidRPr="00B449BE">
              <w:rPr>
                <w:rFonts w:ascii="Noto Sans" w:hAnsi="Noto Sans" w:cs="Noto Sans"/>
                <w:noProof/>
              </w:rPr>
              <w:drawing>
                <wp:anchor distT="0" distB="0" distL="114300" distR="114300" simplePos="0" relativeHeight="251658240" behindDoc="0" locked="0" layoutInCell="1" allowOverlap="1" wp14:anchorId="4A2F97BD" wp14:editId="1EDD1D15">
                  <wp:simplePos x="0" y="0"/>
                  <wp:positionH relativeFrom="column">
                    <wp:posOffset>-113665</wp:posOffset>
                  </wp:positionH>
                  <wp:positionV relativeFrom="paragraph">
                    <wp:posOffset>10129520</wp:posOffset>
                  </wp:positionV>
                  <wp:extent cx="7693660" cy="561340"/>
                  <wp:effectExtent l="0" t="0" r="254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BF131D">
              <w:rPr>
                <w:rFonts w:ascii="Noto Sans" w:hAnsi="Noto Sans" w:cs="Noto Sans"/>
              </w:rPr>
              <w:t>.</w:t>
            </w:r>
          </w:p>
        </w:tc>
        <w:tc>
          <w:tcPr>
            <w:tcW w:w="3432" w:type="pct"/>
          </w:tcPr>
          <w:p w14:paraId="7C3CCC39" w14:textId="29A952E1" w:rsidR="00F938D6" w:rsidRPr="00B449BE" w:rsidRDefault="00F938D6" w:rsidP="00F938D6">
            <w:pPr>
              <w:spacing w:before="60" w:after="60"/>
              <w:rPr>
                <w:rFonts w:ascii="Noto Sans" w:eastAsia="Calibri" w:hAnsi="Noto Sans" w:cs="Noto Sans"/>
                <w:color w:val="000000"/>
                <w:szCs w:val="18"/>
              </w:rPr>
            </w:pPr>
          </w:p>
          <w:p w14:paraId="55863B70" w14:textId="3FE80B82" w:rsidR="00F938D6" w:rsidRPr="00B449BE" w:rsidRDefault="00F938D6" w:rsidP="00F938D6">
            <w:pPr>
              <w:spacing w:before="60" w:after="60"/>
              <w:rPr>
                <w:rFonts w:ascii="Noto Sans" w:eastAsia="Calibri" w:hAnsi="Noto Sans" w:cs="Noto Sans"/>
                <w:color w:val="000000"/>
                <w:szCs w:val="18"/>
              </w:rPr>
            </w:pPr>
            <w:r w:rsidRPr="00B449BE">
              <w:rPr>
                <w:rFonts w:ascii="Noto Sans" w:eastAsia="Calibri" w:hAnsi="Noto Sans" w:cs="Noto Sans"/>
                <w:color w:val="000000"/>
                <w:szCs w:val="18"/>
              </w:rPr>
              <w:t xml:space="preserve"> </w:t>
            </w:r>
          </w:p>
        </w:tc>
      </w:tr>
      <w:tr w:rsidR="00F938D6" w:rsidRPr="00B449BE" w14:paraId="702F2BB7" w14:textId="77777777" w:rsidTr="00676CFC">
        <w:tc>
          <w:tcPr>
            <w:tcW w:w="5000" w:type="pct"/>
            <w:gridSpan w:val="2"/>
            <w:shd w:val="clear" w:color="auto" w:fill="007C92"/>
          </w:tcPr>
          <w:p w14:paraId="6164B98C" w14:textId="77777777" w:rsidR="00F938D6" w:rsidRPr="00B449BE" w:rsidRDefault="00F938D6" w:rsidP="00F938D6">
            <w:pPr>
              <w:spacing w:before="60" w:after="60"/>
              <w:rPr>
                <w:rFonts w:ascii="Noto Sans" w:eastAsia="Calibri" w:hAnsi="Noto Sans" w:cs="Noto Sans"/>
                <w:b/>
                <w:color w:val="007C92"/>
                <w:szCs w:val="18"/>
              </w:rPr>
            </w:pPr>
            <w:r w:rsidRPr="00B449BE">
              <w:rPr>
                <w:rFonts w:ascii="Noto Sans" w:eastAsia="Calibri" w:hAnsi="Noto Sans" w:cs="Noto Sans"/>
                <w:b/>
                <w:color w:val="FFFFFF"/>
                <w:szCs w:val="18"/>
              </w:rPr>
              <w:t>Point of contact for further information</w:t>
            </w:r>
          </w:p>
        </w:tc>
      </w:tr>
      <w:tr w:rsidR="00F938D6" w:rsidRPr="00B449BE" w14:paraId="028B8028" w14:textId="77777777" w:rsidTr="00676CFC">
        <w:tc>
          <w:tcPr>
            <w:tcW w:w="1568" w:type="pct"/>
          </w:tcPr>
          <w:p w14:paraId="5CACEEFC" w14:textId="77777777" w:rsidR="00F938D6" w:rsidRPr="00B449BE" w:rsidRDefault="00F938D6" w:rsidP="00F938D6">
            <w:pPr>
              <w:spacing w:before="60" w:after="60"/>
              <w:rPr>
                <w:rFonts w:ascii="Noto Sans" w:eastAsia="Calibri" w:hAnsi="Noto Sans" w:cs="Noto Sans"/>
                <w:b/>
                <w:color w:val="007C92"/>
                <w:szCs w:val="18"/>
              </w:rPr>
            </w:pPr>
            <w:r w:rsidRPr="00B449BE">
              <w:rPr>
                <w:rFonts w:ascii="Noto Sans" w:eastAsia="Calibri" w:hAnsi="Noto Sans" w:cs="Noto Sans"/>
                <w:b/>
                <w:color w:val="007C92"/>
                <w:szCs w:val="18"/>
              </w:rPr>
              <w:t>Name:</w:t>
            </w:r>
          </w:p>
        </w:tc>
        <w:tc>
          <w:tcPr>
            <w:tcW w:w="3432" w:type="pct"/>
          </w:tcPr>
          <w:p w14:paraId="71591BC6" w14:textId="4003A4BF" w:rsidR="00F938D6" w:rsidRPr="00B449BE" w:rsidRDefault="00F938D6" w:rsidP="00F938D6">
            <w:pPr>
              <w:spacing w:before="60" w:after="60"/>
              <w:rPr>
                <w:rFonts w:ascii="Noto Sans" w:eastAsia="Calibri" w:hAnsi="Noto Sans" w:cs="Noto Sans"/>
                <w:color w:val="000000"/>
                <w:szCs w:val="18"/>
              </w:rPr>
            </w:pPr>
          </w:p>
        </w:tc>
      </w:tr>
      <w:tr w:rsidR="00F938D6" w:rsidRPr="00B449BE" w14:paraId="29A51BA3" w14:textId="77777777" w:rsidTr="00676CFC">
        <w:tc>
          <w:tcPr>
            <w:tcW w:w="1568" w:type="pct"/>
          </w:tcPr>
          <w:p w14:paraId="3CC03082" w14:textId="77777777" w:rsidR="00F938D6" w:rsidRPr="00B449BE" w:rsidRDefault="00F938D6" w:rsidP="00F938D6">
            <w:pPr>
              <w:spacing w:before="60" w:after="60"/>
              <w:rPr>
                <w:rFonts w:ascii="Noto Sans" w:eastAsia="Calibri" w:hAnsi="Noto Sans" w:cs="Noto Sans"/>
                <w:b/>
                <w:color w:val="007C92"/>
                <w:szCs w:val="18"/>
              </w:rPr>
            </w:pPr>
            <w:r w:rsidRPr="00B449BE">
              <w:rPr>
                <w:rFonts w:ascii="Noto Sans" w:eastAsia="Calibri" w:hAnsi="Noto Sans" w:cs="Noto Sans"/>
                <w:b/>
                <w:color w:val="007C92"/>
                <w:szCs w:val="18"/>
              </w:rPr>
              <w:t>Job title:</w:t>
            </w:r>
          </w:p>
        </w:tc>
        <w:tc>
          <w:tcPr>
            <w:tcW w:w="3432" w:type="pct"/>
          </w:tcPr>
          <w:p w14:paraId="3411CAFD" w14:textId="66D40B33" w:rsidR="00F938D6" w:rsidRPr="00B449BE" w:rsidRDefault="00F938D6" w:rsidP="00F938D6">
            <w:pPr>
              <w:spacing w:before="60" w:after="60"/>
              <w:rPr>
                <w:rFonts w:ascii="Noto Sans" w:eastAsia="Calibri" w:hAnsi="Noto Sans" w:cs="Noto Sans"/>
                <w:color w:val="000000"/>
                <w:szCs w:val="18"/>
              </w:rPr>
            </w:pPr>
          </w:p>
        </w:tc>
      </w:tr>
      <w:tr w:rsidR="00F938D6" w:rsidRPr="00B449BE" w14:paraId="0BE6ACFB" w14:textId="77777777" w:rsidTr="00676CFC">
        <w:tc>
          <w:tcPr>
            <w:tcW w:w="1568" w:type="pct"/>
          </w:tcPr>
          <w:p w14:paraId="3E21F9E2" w14:textId="77777777" w:rsidR="00F938D6" w:rsidRPr="00B449BE" w:rsidRDefault="00F938D6" w:rsidP="00F938D6">
            <w:pPr>
              <w:spacing w:before="60" w:after="60"/>
              <w:rPr>
                <w:rFonts w:ascii="Noto Sans" w:eastAsia="Calibri" w:hAnsi="Noto Sans" w:cs="Noto Sans"/>
                <w:b/>
                <w:color w:val="007C92"/>
                <w:szCs w:val="18"/>
              </w:rPr>
            </w:pPr>
            <w:r w:rsidRPr="00B449BE">
              <w:rPr>
                <w:rFonts w:ascii="Noto Sans" w:eastAsia="Calibri" w:hAnsi="Noto Sans" w:cs="Noto Sans"/>
                <w:b/>
                <w:color w:val="007C92"/>
                <w:szCs w:val="18"/>
              </w:rPr>
              <w:t>Telephone number:</w:t>
            </w:r>
          </w:p>
        </w:tc>
        <w:tc>
          <w:tcPr>
            <w:tcW w:w="3432" w:type="pct"/>
          </w:tcPr>
          <w:p w14:paraId="387C1963" w14:textId="6FBE9F3B" w:rsidR="00F938D6" w:rsidRPr="00B449BE" w:rsidRDefault="00F938D6" w:rsidP="00F938D6">
            <w:pPr>
              <w:spacing w:before="60" w:after="60"/>
              <w:rPr>
                <w:rFonts w:ascii="Noto Sans" w:eastAsia="Calibri" w:hAnsi="Noto Sans" w:cs="Noto Sans"/>
                <w:color w:val="000000"/>
                <w:szCs w:val="18"/>
              </w:rPr>
            </w:pPr>
          </w:p>
        </w:tc>
      </w:tr>
      <w:tr w:rsidR="00F938D6" w:rsidRPr="00B449BE" w14:paraId="206E6325" w14:textId="77777777" w:rsidTr="00676CFC">
        <w:tc>
          <w:tcPr>
            <w:tcW w:w="1568" w:type="pct"/>
          </w:tcPr>
          <w:p w14:paraId="2B86CDA3" w14:textId="77777777" w:rsidR="00F938D6" w:rsidRPr="00B449BE" w:rsidRDefault="00F938D6" w:rsidP="00F938D6">
            <w:pPr>
              <w:spacing w:before="60" w:after="60"/>
              <w:rPr>
                <w:rFonts w:ascii="Noto Sans" w:eastAsia="Calibri" w:hAnsi="Noto Sans" w:cs="Noto Sans"/>
                <w:b/>
                <w:color w:val="007C92"/>
                <w:szCs w:val="18"/>
              </w:rPr>
            </w:pPr>
            <w:r w:rsidRPr="00B449BE">
              <w:rPr>
                <w:rFonts w:ascii="Noto Sans" w:eastAsia="Calibri" w:hAnsi="Noto Sans" w:cs="Noto Sans"/>
                <w:b/>
                <w:color w:val="007C92"/>
                <w:szCs w:val="18"/>
              </w:rPr>
              <w:t>Email:</w:t>
            </w:r>
          </w:p>
        </w:tc>
        <w:tc>
          <w:tcPr>
            <w:tcW w:w="3432" w:type="pct"/>
          </w:tcPr>
          <w:p w14:paraId="6D8B9F62" w14:textId="7EEF965D" w:rsidR="00F938D6" w:rsidRPr="00B449BE" w:rsidRDefault="00F938D6" w:rsidP="00F938D6">
            <w:pPr>
              <w:spacing w:before="60" w:after="60"/>
              <w:rPr>
                <w:rFonts w:ascii="Noto Sans" w:eastAsia="Calibri" w:hAnsi="Noto Sans" w:cs="Noto Sans"/>
                <w:color w:val="000000"/>
                <w:szCs w:val="18"/>
              </w:rPr>
            </w:pPr>
          </w:p>
        </w:tc>
      </w:tr>
    </w:tbl>
    <w:p w14:paraId="4CD67068" w14:textId="77777777" w:rsidR="002F4C56" w:rsidRPr="00B449BE" w:rsidRDefault="002F4C56" w:rsidP="002F4C56">
      <w:pPr>
        <w:rPr>
          <w:rFonts w:ascii="Noto Sans" w:hAnsi="Noto Sans" w:cs="Noto Sans"/>
        </w:rPr>
      </w:pPr>
    </w:p>
    <w:p w14:paraId="59A32B9C" w14:textId="77777777" w:rsidR="002F4C56" w:rsidRPr="00B449BE" w:rsidRDefault="002F4C56" w:rsidP="002F4C56">
      <w:pPr>
        <w:rPr>
          <w:rFonts w:ascii="Noto Sans" w:hAnsi="Noto Sans" w:cs="Noto Sans"/>
        </w:rPr>
      </w:pPr>
    </w:p>
    <w:p w14:paraId="63CCD3BD" w14:textId="77777777" w:rsidR="002F4C56" w:rsidRPr="00B449BE" w:rsidRDefault="002F4C56" w:rsidP="002F4C56">
      <w:pPr>
        <w:rPr>
          <w:rFonts w:ascii="Noto Sans" w:hAnsi="Noto Sans" w:cs="Noto Sans"/>
        </w:rPr>
      </w:pPr>
    </w:p>
    <w:p w14:paraId="43E3F238" w14:textId="77777777" w:rsidR="002F4C56" w:rsidRPr="00B449BE" w:rsidRDefault="002F4C56" w:rsidP="002F4C56">
      <w:pPr>
        <w:rPr>
          <w:rFonts w:ascii="Noto Sans" w:hAnsi="Noto Sans" w:cs="Noto Sans"/>
        </w:rPr>
      </w:pPr>
    </w:p>
    <w:p w14:paraId="1AD03227" w14:textId="77777777" w:rsidR="002F4C56" w:rsidRPr="00B449BE" w:rsidRDefault="002F4C56" w:rsidP="002F4C56">
      <w:pPr>
        <w:rPr>
          <w:rFonts w:ascii="Noto Sans" w:hAnsi="Noto Sans" w:cs="Noto Sans"/>
        </w:rPr>
      </w:pPr>
    </w:p>
    <w:sectPr w:rsidR="002F4C56" w:rsidRPr="00B449BE" w:rsidSect="003F388F">
      <w:headerReference w:type="even" r:id="rId13"/>
      <w:headerReference w:type="default" r:id="rId14"/>
      <w:footerReference w:type="even" r:id="rId15"/>
      <w:footerReference w:type="default" r:id="rId16"/>
      <w:headerReference w:type="first" r:id="rId17"/>
      <w:footerReference w:type="first" r:id="rId18"/>
      <w:type w:val="continuous"/>
      <w:pgSz w:w="11900" w:h="16820"/>
      <w:pgMar w:top="3260" w:right="1440" w:bottom="1843" w:left="709" w:header="680" w:footer="21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8F6AC" w14:textId="77777777" w:rsidR="00121BF8" w:rsidRDefault="00121BF8" w:rsidP="00855982">
      <w:pPr>
        <w:spacing w:after="0" w:line="240" w:lineRule="auto"/>
      </w:pPr>
      <w:r>
        <w:separator/>
      </w:r>
    </w:p>
  </w:endnote>
  <w:endnote w:type="continuationSeparator" w:id="0">
    <w:p w14:paraId="0BDD5D9D" w14:textId="77777777" w:rsidR="00121BF8" w:rsidRDefault="00121BF8" w:rsidP="00855982">
      <w:pPr>
        <w:spacing w:after="0" w:line="240" w:lineRule="auto"/>
      </w:pPr>
      <w:r>
        <w:continuationSeparator/>
      </w:r>
    </w:p>
  </w:endnote>
  <w:endnote w:type="continuationNotice" w:id="1">
    <w:p w14:paraId="7CB80397" w14:textId="77777777" w:rsidR="00121BF8" w:rsidRDefault="00121B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Noto Sans">
    <w:altName w:val="Calibri"/>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2129" w14:textId="77777777"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CDD04A6"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387A" w14:textId="77777777" w:rsidR="00613D60" w:rsidRPr="00C972F4" w:rsidRDefault="00613D60" w:rsidP="00C972F4">
    <w:pPr>
      <w:pStyle w:val="Footer"/>
      <w:framePr w:h="518" w:hRule="exact" w:wrap="around" w:vAnchor="text" w:hAnchor="margin" w:y="1840"/>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4F964E67" w14:textId="7B12F3BE" w:rsidR="00613D60" w:rsidRDefault="00072A50" w:rsidP="00C972F4">
    <w:pPr>
      <w:pStyle w:val="Footer"/>
      <w:ind w:firstLine="360"/>
    </w:pPr>
    <w:r>
      <w:rPr>
        <w:noProof/>
        <w:lang w:eastAsia="en-US"/>
      </w:rPr>
      <mc:AlternateContent>
        <mc:Choice Requires="wps">
          <w:drawing>
            <wp:anchor distT="0" distB="0" distL="114300" distR="114300" simplePos="0" relativeHeight="251658247" behindDoc="0" locked="0" layoutInCell="1" allowOverlap="1" wp14:anchorId="63B01108" wp14:editId="44778495">
              <wp:simplePos x="0" y="0"/>
              <wp:positionH relativeFrom="margin">
                <wp:posOffset>-635</wp:posOffset>
              </wp:positionH>
              <wp:positionV relativeFrom="paragraph">
                <wp:posOffset>1017905</wp:posOffset>
              </wp:positionV>
              <wp:extent cx="3543300" cy="480060"/>
              <wp:effectExtent l="0" t="0" r="0" b="0"/>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8006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E32C2EA" w14:textId="01B427E5" w:rsidR="00D7183E" w:rsidRPr="00AC60B8" w:rsidRDefault="000028D1" w:rsidP="00072A50">
                          <w:pPr>
                            <w:spacing w:after="0"/>
                            <w:rPr>
                              <w:rFonts w:ascii="Noto Sans" w:hAnsi="Noto Sans" w:cs="Noto Sans"/>
                              <w:color w:val="FFFFFF" w:themeColor="background1"/>
                              <w:sz w:val="16"/>
                              <w:szCs w:val="16"/>
                            </w:rPr>
                          </w:pPr>
                          <w:r w:rsidRPr="00AC60B8">
                            <w:rPr>
                              <w:rFonts w:ascii="Noto Sans" w:hAnsi="Noto Sans" w:cs="Noto Sans"/>
                              <w:color w:val="FFFFFF" w:themeColor="background1"/>
                              <w:sz w:val="16"/>
                              <w:szCs w:val="16"/>
                            </w:rPr>
                            <w:t>ICE</w:t>
                          </w:r>
                          <w:r w:rsidR="00AC60B8">
                            <w:rPr>
                              <w:rFonts w:ascii="Noto Sans" w:hAnsi="Noto Sans" w:cs="Noto Sans"/>
                              <w:color w:val="FFFFFF" w:themeColor="background1"/>
                              <w:sz w:val="16"/>
                              <w:szCs w:val="16"/>
                            </w:rPr>
                            <w:t xml:space="preserve"> London</w:t>
                          </w:r>
                          <w:r w:rsidR="00FE15E4">
                            <w:rPr>
                              <w:rFonts w:ascii="Noto Sans" w:hAnsi="Noto Sans" w:cs="Noto Sans"/>
                              <w:color w:val="FFFFFF" w:themeColor="background1"/>
                              <w:sz w:val="16"/>
                              <w:szCs w:val="16"/>
                            </w:rPr>
                            <w:t xml:space="preserve"> </w:t>
                          </w:r>
                          <w:r w:rsidR="002F4C56" w:rsidRPr="00AC60B8">
                            <w:rPr>
                              <w:rFonts w:ascii="Noto Sans" w:hAnsi="Noto Sans" w:cs="Noto Sans"/>
                              <w:color w:val="FFFFFF" w:themeColor="background1"/>
                              <w:sz w:val="16"/>
                              <w:szCs w:val="16"/>
                            </w:rPr>
                            <w:t>Awards</w:t>
                          </w:r>
                          <w:r w:rsidR="009D3050" w:rsidRPr="00AC60B8">
                            <w:rPr>
                              <w:rFonts w:ascii="Noto Sans" w:hAnsi="Noto Sans" w:cs="Noto Sans"/>
                              <w:color w:val="FFFFFF" w:themeColor="background1"/>
                              <w:sz w:val="16"/>
                              <w:szCs w:val="16"/>
                            </w:rPr>
                            <w:t xml:space="preserve"> 202</w:t>
                          </w:r>
                          <w:r w:rsidR="00D4712D">
                            <w:rPr>
                              <w:rFonts w:ascii="Noto Sans" w:hAnsi="Noto Sans" w:cs="Noto Sans"/>
                              <w:color w:val="FFFFFF" w:themeColor="background1"/>
                              <w:sz w:val="16"/>
                              <w:szCs w:val="16"/>
                            </w:rPr>
                            <w:t>6</w:t>
                          </w:r>
                          <w:r w:rsidR="00476BDB" w:rsidRPr="00AC60B8">
                            <w:rPr>
                              <w:rFonts w:ascii="Noto Sans" w:hAnsi="Noto Sans" w:cs="Noto Sans"/>
                              <w:color w:val="FFFFFF" w:themeColor="background1"/>
                              <w:sz w:val="16"/>
                              <w:szCs w:val="16"/>
                            </w:rPr>
                            <w:t xml:space="preserve"> </w:t>
                          </w:r>
                          <w:r w:rsidR="002F4C56" w:rsidRPr="00AC60B8">
                            <w:rPr>
                              <w:rFonts w:ascii="Noto Sans" w:hAnsi="Noto Sans" w:cs="Noto Sans"/>
                              <w:color w:val="FFFFFF" w:themeColor="background1"/>
                              <w:sz w:val="16"/>
                              <w:szCs w:val="16"/>
                            </w:rPr>
                            <w:t xml:space="preserve">– </w:t>
                          </w:r>
                        </w:p>
                        <w:p w14:paraId="4E14F647" w14:textId="52512010" w:rsidR="00613D60" w:rsidRPr="00AC60B8" w:rsidRDefault="00072A50" w:rsidP="00072A50">
                          <w:pPr>
                            <w:spacing w:after="0"/>
                            <w:rPr>
                              <w:rFonts w:ascii="Noto Sans" w:hAnsi="Noto Sans" w:cs="Noto Sans"/>
                              <w:color w:val="FFFFFF" w:themeColor="background1"/>
                              <w:sz w:val="16"/>
                              <w:szCs w:val="16"/>
                            </w:rPr>
                          </w:pPr>
                          <w:r w:rsidRPr="00AC60B8">
                            <w:rPr>
                              <w:rFonts w:ascii="Noto Sans" w:hAnsi="Noto Sans" w:cs="Noto Sans"/>
                              <w:color w:val="FFFFFF" w:themeColor="background1"/>
                              <w:sz w:val="16"/>
                              <w:szCs w:val="16"/>
                            </w:rPr>
                            <w:t xml:space="preserve">Best </w:t>
                          </w:r>
                          <w:r w:rsidR="00D4712D">
                            <w:rPr>
                              <w:rFonts w:ascii="Noto Sans" w:hAnsi="Noto Sans" w:cs="Noto Sans"/>
                              <w:color w:val="FFFFFF" w:themeColor="background1"/>
                              <w:sz w:val="16"/>
                              <w:szCs w:val="16"/>
                            </w:rPr>
                            <w:t>P</w:t>
                          </w:r>
                          <w:r w:rsidRPr="00AC60B8">
                            <w:rPr>
                              <w:rFonts w:ascii="Noto Sans" w:hAnsi="Noto Sans" w:cs="Noto Sans"/>
                              <w:color w:val="FFFFFF" w:themeColor="background1"/>
                              <w:sz w:val="16"/>
                              <w:szCs w:val="16"/>
                            </w:rPr>
                            <w:t xml:space="preserve">roject </w:t>
                          </w:r>
                          <w:r w:rsidR="009304B4" w:rsidRPr="00AC60B8">
                            <w:rPr>
                              <w:rFonts w:ascii="Noto Sans" w:hAnsi="Noto Sans" w:cs="Noto Sans"/>
                              <w:color w:val="FFFFFF" w:themeColor="background1"/>
                              <w:sz w:val="16"/>
                              <w:szCs w:val="16"/>
                            </w:rPr>
                            <w:t xml:space="preserve">- </w:t>
                          </w:r>
                          <w:r w:rsidR="009650DC" w:rsidRPr="00AC60B8">
                            <w:rPr>
                              <w:rFonts w:ascii="Noto Sans" w:hAnsi="Noto Sans" w:cs="Noto Sans"/>
                              <w:color w:val="FFFFFF" w:themeColor="background1"/>
                              <w:sz w:val="16"/>
                              <w:szCs w:val="16"/>
                            </w:rPr>
                            <w:t>Small</w:t>
                          </w:r>
                          <w:r w:rsidRPr="00AC60B8">
                            <w:rPr>
                              <w:rFonts w:ascii="Noto Sans" w:hAnsi="Noto Sans" w:cs="Noto Sans"/>
                              <w:color w:val="FFFFFF" w:themeColor="background1"/>
                              <w:sz w:val="16"/>
                              <w:szCs w:val="16"/>
                            </w:rPr>
                            <w:t xml:space="preserve"> </w:t>
                          </w:r>
                          <w:r w:rsidR="008E3890" w:rsidRPr="00AC60B8">
                            <w:rPr>
                              <w:rFonts w:ascii="Noto Sans" w:hAnsi="Noto Sans" w:cs="Noto Sans"/>
                              <w:color w:val="FFFFFF" w:themeColor="background1"/>
                              <w:sz w:val="16"/>
                              <w:szCs w:val="16"/>
                            </w:rPr>
                            <w:t xml:space="preserve">- </w:t>
                          </w:r>
                          <w:r w:rsidRPr="00AC60B8">
                            <w:rPr>
                              <w:rFonts w:ascii="Noto Sans" w:hAnsi="Noto Sans" w:cs="Noto Sans"/>
                              <w:color w:val="FFFFFF" w:themeColor="background1"/>
                              <w:sz w:val="16"/>
                              <w:szCs w:val="16"/>
                            </w:rPr>
                            <w:t>award entry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1108" id="_x0000_t202" coordsize="21600,21600" o:spt="202" path="m,l,21600r21600,l21600,xe">
              <v:stroke joinstyle="miter"/>
              <v:path gradientshapeok="t" o:connecttype="rect"/>
            </v:shapetype>
            <v:shape id="Text Box 21" o:spid="_x0000_s1031" type="#_x0000_t202" style="position:absolute;left:0;text-align:left;margin-left:-.05pt;margin-top:80.15pt;width:279pt;height:37.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bj2gEAAKEDAAAOAAAAZHJzL2Uyb0RvYy54bWysU9tu2zAMfR+wfxD0vthpsqEz4hRdiw4D&#10;ugvQ7QNkWbaF2aJGKrGzrx8lp2m2vRV9EURSPjznkN5cTUMv9gbJgivlcpFLYZyG2rq2lD++3725&#10;lIKCcrXqwZlSHgzJq+3rV5vRF+YCOuhrg4JBHBWjL2UXgi+yjHRnBkUL8MZxsQEcVOAQ26xGNTL6&#10;0GcXef4uGwFrj6ANEWdv56LcJvymMTp8bRoyQfSlZG4hnZjOKp7ZdqOKFpXvrD7SUM9gMSjruOkJ&#10;6lYFJXZo/4MarEYgaMJCw5BB01htkgZWs8z/UfPQKW+SFjaH/MkmejlY/WX/4L+hCNMHmHiASQT5&#10;e9A/STi46ZRrzTUijJ1RNTdeRsuy0VNx/DRaTQVFkGr8DDUPWe0CJKCpwSG6wjoFo/MADifTzRSE&#10;5uTq7Xq1yrmkuba+5JmmqWSqePzaI4WPBgYRL6VEHmpCV/t7CpGNKh6fxGYO7mzfp8H27q8EP4yZ&#10;xD4SnqmHqZr4dVRRQX1gHQjznvBe86UD/C3FyDtSSvq1U2ik6D859uL9cr2OS3Ue4HlQnQfKaYYq&#10;ZZBivt6EeRF3Hm3bcafZfQfX7F9jk7QnVkfevAdJ8XFn46Kdx+nV05+1/QMAAP//AwBQSwMEFAAG&#10;AAgAAAAhAK5hu9DdAAAACQEAAA8AAABkcnMvZG93bnJldi54bWxMj81OwzAQhO9IvIO1SNxap63S&#10;tCFOhYp4AAoSVyfZxhH2OoqdH/r0LCc4zs5o5tvitDgrJhxC50nBZp2AQKp901Gr4OP9dXUAEaKm&#10;RltPqOAbA5zK+7tC542f6Q2nS2wFl1DItQITY59LGWqDToe175HYu/rB6chyaGUz6JnLnZXbJNlL&#10;pzviBaN7PBusvy6jU1DfxpfDuaum+ZZ9ZtVibHolq9Tjw/L8BCLiEv/C8IvP6FAyU+VHaoKwClYb&#10;DvJ5n+xAsJ+m2RFEpWC7S48gy0L+/6D8AQAA//8DAFBLAQItABQABgAIAAAAIQC2gziS/gAAAOEB&#10;AAATAAAAAAAAAAAAAAAAAAAAAABbQ29udGVudF9UeXBlc10ueG1sUEsBAi0AFAAGAAgAAAAhADj9&#10;If/WAAAAlAEAAAsAAAAAAAAAAAAAAAAALwEAAF9yZWxzLy5yZWxzUEsBAi0AFAAGAAgAAAAhAGNX&#10;duPaAQAAoQMAAA4AAAAAAAAAAAAAAAAALgIAAGRycy9lMm9Eb2MueG1sUEsBAi0AFAAGAAgAAAAh&#10;AK5hu9DdAAAACQEAAA8AAAAAAAAAAAAAAAAANAQAAGRycy9kb3ducmV2LnhtbFBLBQYAAAAABAAE&#10;APMAAAA+BQAAAAA=&#10;" filled="f" stroked="f">
              <v:textbox inset=",7.2pt,,7.2pt">
                <w:txbxContent>
                  <w:p w14:paraId="7E32C2EA" w14:textId="01B427E5" w:rsidR="00D7183E" w:rsidRPr="00AC60B8" w:rsidRDefault="000028D1" w:rsidP="00072A50">
                    <w:pPr>
                      <w:spacing w:after="0"/>
                      <w:rPr>
                        <w:rFonts w:ascii="Noto Sans" w:hAnsi="Noto Sans" w:cs="Noto Sans"/>
                        <w:color w:val="FFFFFF" w:themeColor="background1"/>
                        <w:sz w:val="16"/>
                        <w:szCs w:val="16"/>
                      </w:rPr>
                    </w:pPr>
                    <w:r w:rsidRPr="00AC60B8">
                      <w:rPr>
                        <w:rFonts w:ascii="Noto Sans" w:hAnsi="Noto Sans" w:cs="Noto Sans"/>
                        <w:color w:val="FFFFFF" w:themeColor="background1"/>
                        <w:sz w:val="16"/>
                        <w:szCs w:val="16"/>
                      </w:rPr>
                      <w:t>ICE</w:t>
                    </w:r>
                    <w:r w:rsidR="00AC60B8">
                      <w:rPr>
                        <w:rFonts w:ascii="Noto Sans" w:hAnsi="Noto Sans" w:cs="Noto Sans"/>
                        <w:color w:val="FFFFFF" w:themeColor="background1"/>
                        <w:sz w:val="16"/>
                        <w:szCs w:val="16"/>
                      </w:rPr>
                      <w:t xml:space="preserve"> London</w:t>
                    </w:r>
                    <w:r w:rsidR="00FE15E4">
                      <w:rPr>
                        <w:rFonts w:ascii="Noto Sans" w:hAnsi="Noto Sans" w:cs="Noto Sans"/>
                        <w:color w:val="FFFFFF" w:themeColor="background1"/>
                        <w:sz w:val="16"/>
                        <w:szCs w:val="16"/>
                      </w:rPr>
                      <w:t xml:space="preserve"> </w:t>
                    </w:r>
                    <w:r w:rsidR="002F4C56" w:rsidRPr="00AC60B8">
                      <w:rPr>
                        <w:rFonts w:ascii="Noto Sans" w:hAnsi="Noto Sans" w:cs="Noto Sans"/>
                        <w:color w:val="FFFFFF" w:themeColor="background1"/>
                        <w:sz w:val="16"/>
                        <w:szCs w:val="16"/>
                      </w:rPr>
                      <w:t>Awards</w:t>
                    </w:r>
                    <w:r w:rsidR="009D3050" w:rsidRPr="00AC60B8">
                      <w:rPr>
                        <w:rFonts w:ascii="Noto Sans" w:hAnsi="Noto Sans" w:cs="Noto Sans"/>
                        <w:color w:val="FFFFFF" w:themeColor="background1"/>
                        <w:sz w:val="16"/>
                        <w:szCs w:val="16"/>
                      </w:rPr>
                      <w:t xml:space="preserve"> 202</w:t>
                    </w:r>
                    <w:r w:rsidR="00D4712D">
                      <w:rPr>
                        <w:rFonts w:ascii="Noto Sans" w:hAnsi="Noto Sans" w:cs="Noto Sans"/>
                        <w:color w:val="FFFFFF" w:themeColor="background1"/>
                        <w:sz w:val="16"/>
                        <w:szCs w:val="16"/>
                      </w:rPr>
                      <w:t>6</w:t>
                    </w:r>
                    <w:r w:rsidR="00476BDB" w:rsidRPr="00AC60B8">
                      <w:rPr>
                        <w:rFonts w:ascii="Noto Sans" w:hAnsi="Noto Sans" w:cs="Noto Sans"/>
                        <w:color w:val="FFFFFF" w:themeColor="background1"/>
                        <w:sz w:val="16"/>
                        <w:szCs w:val="16"/>
                      </w:rPr>
                      <w:t xml:space="preserve"> </w:t>
                    </w:r>
                    <w:r w:rsidR="002F4C56" w:rsidRPr="00AC60B8">
                      <w:rPr>
                        <w:rFonts w:ascii="Noto Sans" w:hAnsi="Noto Sans" w:cs="Noto Sans"/>
                        <w:color w:val="FFFFFF" w:themeColor="background1"/>
                        <w:sz w:val="16"/>
                        <w:szCs w:val="16"/>
                      </w:rPr>
                      <w:t xml:space="preserve">– </w:t>
                    </w:r>
                  </w:p>
                  <w:p w14:paraId="4E14F647" w14:textId="52512010" w:rsidR="00613D60" w:rsidRPr="00AC60B8" w:rsidRDefault="00072A50" w:rsidP="00072A50">
                    <w:pPr>
                      <w:spacing w:after="0"/>
                      <w:rPr>
                        <w:rFonts w:ascii="Noto Sans" w:hAnsi="Noto Sans" w:cs="Noto Sans"/>
                        <w:color w:val="FFFFFF" w:themeColor="background1"/>
                        <w:sz w:val="16"/>
                        <w:szCs w:val="16"/>
                      </w:rPr>
                    </w:pPr>
                    <w:r w:rsidRPr="00AC60B8">
                      <w:rPr>
                        <w:rFonts w:ascii="Noto Sans" w:hAnsi="Noto Sans" w:cs="Noto Sans"/>
                        <w:color w:val="FFFFFF" w:themeColor="background1"/>
                        <w:sz w:val="16"/>
                        <w:szCs w:val="16"/>
                      </w:rPr>
                      <w:t xml:space="preserve">Best </w:t>
                    </w:r>
                    <w:r w:rsidR="00D4712D">
                      <w:rPr>
                        <w:rFonts w:ascii="Noto Sans" w:hAnsi="Noto Sans" w:cs="Noto Sans"/>
                        <w:color w:val="FFFFFF" w:themeColor="background1"/>
                        <w:sz w:val="16"/>
                        <w:szCs w:val="16"/>
                      </w:rPr>
                      <w:t>P</w:t>
                    </w:r>
                    <w:r w:rsidRPr="00AC60B8">
                      <w:rPr>
                        <w:rFonts w:ascii="Noto Sans" w:hAnsi="Noto Sans" w:cs="Noto Sans"/>
                        <w:color w:val="FFFFFF" w:themeColor="background1"/>
                        <w:sz w:val="16"/>
                        <w:szCs w:val="16"/>
                      </w:rPr>
                      <w:t xml:space="preserve">roject </w:t>
                    </w:r>
                    <w:r w:rsidR="009304B4" w:rsidRPr="00AC60B8">
                      <w:rPr>
                        <w:rFonts w:ascii="Noto Sans" w:hAnsi="Noto Sans" w:cs="Noto Sans"/>
                        <w:color w:val="FFFFFF" w:themeColor="background1"/>
                        <w:sz w:val="16"/>
                        <w:szCs w:val="16"/>
                      </w:rPr>
                      <w:t xml:space="preserve">- </w:t>
                    </w:r>
                    <w:r w:rsidR="009650DC" w:rsidRPr="00AC60B8">
                      <w:rPr>
                        <w:rFonts w:ascii="Noto Sans" w:hAnsi="Noto Sans" w:cs="Noto Sans"/>
                        <w:color w:val="FFFFFF" w:themeColor="background1"/>
                        <w:sz w:val="16"/>
                        <w:szCs w:val="16"/>
                      </w:rPr>
                      <w:t>Small</w:t>
                    </w:r>
                    <w:r w:rsidRPr="00AC60B8">
                      <w:rPr>
                        <w:rFonts w:ascii="Noto Sans" w:hAnsi="Noto Sans" w:cs="Noto Sans"/>
                        <w:color w:val="FFFFFF" w:themeColor="background1"/>
                        <w:sz w:val="16"/>
                        <w:szCs w:val="16"/>
                      </w:rPr>
                      <w:t xml:space="preserve"> </w:t>
                    </w:r>
                    <w:r w:rsidR="008E3890" w:rsidRPr="00AC60B8">
                      <w:rPr>
                        <w:rFonts w:ascii="Noto Sans" w:hAnsi="Noto Sans" w:cs="Noto Sans"/>
                        <w:color w:val="FFFFFF" w:themeColor="background1"/>
                        <w:sz w:val="16"/>
                        <w:szCs w:val="16"/>
                      </w:rPr>
                      <w:t xml:space="preserve">- </w:t>
                    </w:r>
                    <w:r w:rsidRPr="00AC60B8">
                      <w:rPr>
                        <w:rFonts w:ascii="Noto Sans" w:hAnsi="Noto Sans" w:cs="Noto Sans"/>
                        <w:color w:val="FFFFFF" w:themeColor="background1"/>
                        <w:sz w:val="16"/>
                        <w:szCs w:val="16"/>
                      </w:rPr>
                      <w:t>award entry form</w:t>
                    </w:r>
                  </w:p>
                </w:txbxContent>
              </v:textbox>
              <w10:wrap anchorx="margin"/>
            </v:shape>
          </w:pict>
        </mc:Fallback>
      </mc:AlternateContent>
    </w:r>
    <w:r w:rsidR="00280932">
      <w:rPr>
        <w:noProof/>
        <w:lang w:eastAsia="en-US"/>
      </w:rPr>
      <w:drawing>
        <wp:anchor distT="0" distB="0" distL="114300" distR="114300" simplePos="0" relativeHeight="251658240" behindDoc="1" locked="0" layoutInCell="1" allowOverlap="1" wp14:anchorId="559390C7" wp14:editId="1C3CAF0F">
          <wp:simplePos x="0" y="0"/>
          <wp:positionH relativeFrom="margin">
            <wp:posOffset>-441960</wp:posOffset>
          </wp:positionH>
          <wp:positionV relativeFrom="margin">
            <wp:posOffset>8063230</wp:posOffset>
          </wp:positionV>
          <wp:extent cx="9349105" cy="581025"/>
          <wp:effectExtent l="0" t="0" r="0" b="9525"/>
          <wp:wrapSquare wrapText="bothSides"/>
          <wp:docPr id="26" name="Picture 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jpg"/>
                  <pic:cNvPicPr/>
                </pic:nvPicPr>
                <pic:blipFill rotWithShape="1">
                  <a:blip r:embed="rId1"/>
                  <a:srcRect r="-14398"/>
                  <a:stretch/>
                </pic:blipFill>
                <pic:spPr>
                  <a:xfrm>
                    <a:off x="0" y="0"/>
                    <a:ext cx="9349105" cy="581025"/>
                  </a:xfrm>
                  <a:prstGeom prst="rect">
                    <a:avLst/>
                  </a:prstGeom>
                </pic:spPr>
              </pic:pic>
            </a:graphicData>
          </a:graphic>
          <wp14:sizeRelH relativeFrom="margin">
            <wp14:pctWidth>0</wp14:pctWidth>
          </wp14:sizeRelH>
          <wp14:sizeRelV relativeFrom="margin">
            <wp14:pctHeight>0</wp14:pctHeight>
          </wp14:sizeRelV>
        </wp:anchor>
      </w:drawing>
    </w:r>
    <w:r w:rsidR="00613D60">
      <w:rPr>
        <w:noProof/>
        <w:lang w:eastAsia="en-US"/>
      </w:rPr>
      <mc:AlternateContent>
        <mc:Choice Requires="wps">
          <w:drawing>
            <wp:anchor distT="0" distB="0" distL="114300" distR="114300" simplePos="0" relativeHeight="251658248" behindDoc="0" locked="0" layoutInCell="1" allowOverlap="1" wp14:anchorId="2CA0E5D9" wp14:editId="6951F150">
              <wp:simplePos x="0" y="0"/>
              <wp:positionH relativeFrom="column">
                <wp:posOffset>4457700</wp:posOffset>
              </wp:positionH>
              <wp:positionV relativeFrom="paragraph">
                <wp:posOffset>1027430</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80939AE" w14:textId="77777777" w:rsidR="00613D60" w:rsidRPr="00AC60B8" w:rsidRDefault="00613D60" w:rsidP="00377136">
                          <w:pPr>
                            <w:spacing w:after="0" w:line="264" w:lineRule="auto"/>
                            <w:rPr>
                              <w:rFonts w:ascii="Noto Sans" w:hAnsi="Noto Sans" w:cs="Noto Sans"/>
                              <w:bCs/>
                              <w:color w:val="FFFFFF" w:themeColor="background1"/>
                              <w:sz w:val="14"/>
                              <w:szCs w:val="14"/>
                            </w:rPr>
                          </w:pPr>
                          <w:r w:rsidRPr="00AC60B8">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AC60B8" w:rsidRDefault="00613D60" w:rsidP="00EA6826">
                          <w:pPr>
                            <w:spacing w:after="0" w:line="264" w:lineRule="auto"/>
                            <w:rPr>
                              <w:rFonts w:ascii="Noto Sans" w:hAnsi="Noto Sans" w:cs="Noto Sans"/>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CA0E5D9" id="Text Box 25" o:spid="_x0000_s1032" type="#_x0000_t202" style="position:absolute;left:0;text-align:left;margin-left:351pt;margin-top:80.9pt;width:197.3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Qn3AEAAKgDAAAOAAAAZHJzL2Uyb0RvYy54bWysU9uO0zAQfUfiHyy/0yRVy0LUdLXsahHS&#10;cpEWPsBx7MQi8Zix26R8PWMn2y3whnixPDPOmXPOTHbX09Czo0JvwFa8WOWcKSuhMbat+Lev96/e&#10;cO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Lrbb69KqgkqbbZXtFUUwtRPn3t0If3CgYWLxVHGmpCF8cHHyIbUT49ic0s3Ju+T4Pt7W8Jehgz&#10;iX0kPFMPUz0x0yzSopgamhPJQZjXhdabLh3gT85GWpWK+x8HgYqz/oMlS94Wm03crcsAL4P6MhBW&#10;ElTFA2fz9TbM+3hwaNqOOs1DsHBDNmqTFD6zWujTOiThy+rGfbuM06vnH2z/CwAA//8DAFBLAwQU&#10;AAYACAAAACEAwZdfft4AAAAMAQAADwAAAGRycy9kb3ducmV2LnhtbEyPy07DMBBF90j8gzWV2FGn&#10;qUhCiFOhIj6AgsTWid04qj2OYudBv57pCpaje3XnnOqwOstmPYbeo4DdNgGmsfWqx07A1+f7YwEs&#10;RIlKWo9awI8OcKjv7ypZKr/gh55PsWM0gqGUAkyMQ8l5aI12Mmz9oJGysx+djHSOHVejXGjcWZ4m&#10;Scad7JE+GDnoo9Ht5TQ5Ae11eiuOfTMv1/w7b1Zjn85ohXjYrK8vwKJe418ZbviEDjUxNX5CFZgV&#10;kCcpuUQKsh053BrJc5YBawSk+30BvK74f4n6FwAA//8DAFBLAQItABQABgAIAAAAIQC2gziS/gAA&#10;AOEBAAATAAAAAAAAAAAAAAAAAAAAAABbQ29udGVudF9UeXBlc10ueG1sUEsBAi0AFAAGAAgAAAAh&#10;ADj9If/WAAAAlAEAAAsAAAAAAAAAAAAAAAAALwEAAF9yZWxzLy5yZWxzUEsBAi0AFAAGAAgAAAAh&#10;AHpPNCfcAQAAqAMAAA4AAAAAAAAAAAAAAAAALgIAAGRycy9lMm9Eb2MueG1sUEsBAi0AFAAGAAgA&#10;AAAhAMGXX37eAAAADAEAAA8AAAAAAAAAAAAAAAAANgQAAGRycy9kb3ducmV2LnhtbFBLBQYAAAAA&#10;BAAEAPMAAABBBQAAAAA=&#10;" filled="f" stroked="f">
              <v:textbox inset=",7.2pt,,7.2pt">
                <w:txbxContent>
                  <w:p w14:paraId="380939AE" w14:textId="77777777" w:rsidR="00613D60" w:rsidRPr="00AC60B8" w:rsidRDefault="00613D60" w:rsidP="00377136">
                    <w:pPr>
                      <w:spacing w:after="0" w:line="264" w:lineRule="auto"/>
                      <w:rPr>
                        <w:rFonts w:ascii="Noto Sans" w:hAnsi="Noto Sans" w:cs="Noto Sans"/>
                        <w:bCs/>
                        <w:color w:val="FFFFFF" w:themeColor="background1"/>
                        <w:sz w:val="14"/>
                        <w:szCs w:val="14"/>
                      </w:rPr>
                    </w:pPr>
                    <w:r w:rsidRPr="00AC60B8">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AC60B8" w:rsidRDefault="00613D60" w:rsidP="00EA6826">
                    <w:pPr>
                      <w:spacing w:after="0" w:line="264" w:lineRule="auto"/>
                      <w:rPr>
                        <w:rFonts w:ascii="Noto Sans" w:hAnsi="Noto Sans" w:cs="Noto Sans"/>
                        <w:bCs/>
                        <w:color w:val="FFFFFF"/>
                        <w:sz w:val="14"/>
                        <w:szCs w:val="14"/>
                      </w:rPr>
                    </w:pPr>
                  </w:p>
                </w:txbxContent>
              </v:textbox>
            </v:shape>
          </w:pict>
        </mc:Fallback>
      </mc:AlternateContent>
    </w:r>
    <w:r w:rsidR="00613D60">
      <w:rPr>
        <w:noProof/>
        <w:lang w:eastAsia="en-US"/>
      </w:rPr>
      <w:drawing>
        <wp:anchor distT="0" distB="0" distL="114300" distR="114300" simplePos="0" relativeHeight="251658246" behindDoc="0" locked="0" layoutInCell="1" allowOverlap="1" wp14:anchorId="58837F5B" wp14:editId="6A572096">
          <wp:simplePos x="0" y="0"/>
          <wp:positionH relativeFrom="column">
            <wp:posOffset>5706533</wp:posOffset>
          </wp:positionH>
          <wp:positionV relativeFrom="paragraph">
            <wp:posOffset>-1236345</wp:posOffset>
          </wp:positionV>
          <wp:extent cx="1635760" cy="2191385"/>
          <wp:effectExtent l="0" t="0" r="254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5E00" w14:textId="77777777" w:rsidR="00613D60" w:rsidRPr="003D4B2C" w:rsidRDefault="00613D60" w:rsidP="003D4B2C">
    <w:pPr>
      <w:pStyle w:val="Footer"/>
      <w:framePr w:w="363" w:h="247" w:hRule="exact" w:wrap="around" w:vAnchor="text" w:hAnchor="page" w:x="710" w:y="1860"/>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88B053B" w14:textId="77777777" w:rsidR="00613D60" w:rsidRDefault="00613D60" w:rsidP="003D4B2C">
    <w:pPr>
      <w:pStyle w:val="Footer"/>
      <w:ind w:firstLine="360"/>
    </w:pPr>
    <w:r>
      <w:rPr>
        <w:noProof/>
        <w:lang w:eastAsia="en-US"/>
      </w:rPr>
      <mc:AlternateContent>
        <mc:Choice Requires="wps">
          <w:drawing>
            <wp:anchor distT="0" distB="0" distL="114300" distR="114300" simplePos="0" relativeHeight="251658252" behindDoc="0" locked="0" layoutInCell="1" allowOverlap="1" wp14:anchorId="4D3313AC" wp14:editId="50F0BEA7">
              <wp:simplePos x="0" y="0"/>
              <wp:positionH relativeFrom="column">
                <wp:posOffset>4457700</wp:posOffset>
              </wp:positionH>
              <wp:positionV relativeFrom="paragraph">
                <wp:posOffset>1035685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D3313AC" id="_x0000_t202" coordsize="21600,21600" o:spt="202" path="m,l,21600r21600,l21600,xe">
              <v:stroke joinstyle="miter"/>
              <v:path gradientshapeok="t" o:connecttype="rect"/>
            </v:shapetype>
            <v:shape id="_x0000_s1033" type="#_x0000_t202" style="position:absolute;left:0;text-align:left;margin-left:351pt;margin-top:81.55pt;width:197.2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4x3wEAAKgDAAAOAAAAZHJzL2Uyb0RvYy54bWysU9Fu0zAUfUfiHyy/06SlZRA1ncamIaQx&#10;kDY+4MZxGovE11y7TcrXc+10XWFviBfL13bOPefck/Xl2Hdir8kbtKWcz3IptFVYG7st5ffH2zfv&#10;pfABbA0dWl3Kg/bycvP61XpwhV5gi12tSTCI9cXgStmG4Ios86rVPfgZOm35skHqIXBJ26wmGBi9&#10;77JFnr/LBqTaESrtPZ/eTJdyk/CbRqvwtWm8DqIrJXMLaaW0VnHNNmsotgSuNepIA/6BRQ/GctMT&#10;1A0EEDsyL6B6owg9NmGmsM+waYzSSQOrmed/qXlowemkhc3x7mST/3+w6n7/4L6RCONHHHmASYR3&#10;d6h+eGHxugW71VdEOLQaam48j5Zlg/PF8dNotS98BKmGL1jzkGEXMAGNDfXRFdYpGJ0HcDiZrscg&#10;FB8uVvkqv1hJofhuubrgqaYWUDx97ciHTxp7ETelJB5qQof9nQ+RDRRPT2Izi7em69JgO/vHAT+M&#10;J4l9JDxRD2M1ClOX8m3sG8VUWB9YDuEUF443b1qkX1IMHJVS+p87IC1F99myJR/my2XM1nlB50V1&#10;XoBVDFXKIMW0vQ5THneOzLblTtMQLF6xjY1JCp9ZHelzHJLwY3Rj3s7r9Or5B9v8BgAA//8DAFBL&#10;AwQUAAYACAAAACEAyIAagd8AAAAMAQAADwAAAGRycy9kb3ducmV2LnhtbEyPTU7DMBSE90jcwXpI&#10;7KidVEnaEKdCRRyAUqlbJ3bjCPs5ip0fenrcFSxHM5r5pjqs1pBZjb53yCHZMCAKWyd77Dicvz5e&#10;dkB8ECiFcag4/CgPh/rxoRKldAt+qvkUOhJL0JeCgw5hKCn1rVZW+I0bFEbv6kYrQpRjR+Uollhu&#10;DU0Zy6kVPcYFLQZ11Kr9Pk2WQ3ub3nfHvpmXW3EpmlWb7IqG8+en9e0VSFBr+AvDHT+iQx2ZGjeh&#10;9MRwKFgav4Ro5NsEyD3B9nkGpOGQbrMEaF3R/yfqXwAAAP//AwBQSwECLQAUAAYACAAAACEAtoM4&#10;kv4AAADhAQAAEwAAAAAAAAAAAAAAAAAAAAAAW0NvbnRlbnRfVHlwZXNdLnhtbFBLAQItABQABgAI&#10;AAAAIQA4/SH/1gAAAJQBAAALAAAAAAAAAAAAAAAAAC8BAABfcmVscy8ucmVsc1BLAQItABQABgAI&#10;AAAAIQDezq4x3wEAAKgDAAAOAAAAAAAAAAAAAAAAAC4CAABkcnMvZTJvRG9jLnhtbFBLAQItABQA&#10;BgAIAAAAIQDIgBqB3wAAAAwBAAAPAAAAAAAAAAAAAAAAADkEAABkcnMvZG93bnJldi54bWxQSwUG&#10;AAAAAAQABADzAAAARQUAAAAA&#10;" filled="f" stroked="f">
              <v:textbox inset=",7.2pt,,7.2pt">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58251" behindDoc="0" locked="0" layoutInCell="1" allowOverlap="1" wp14:anchorId="3119AE46" wp14:editId="01DB30EE">
              <wp:simplePos x="0" y="0"/>
              <wp:positionH relativeFrom="column">
                <wp:posOffset>333375</wp:posOffset>
              </wp:positionH>
              <wp:positionV relativeFrom="paragraph">
                <wp:posOffset>1129665</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19AE46" id="_x0000_s1034" type="#_x0000_t202" style="position:absolute;left:0;text-align:left;margin-left:26.25pt;margin-top:88.95pt;width:270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AHSBXQ3QAAAAoBAAAPAAAAZHJzL2Rvd25yZXYueG1sTI/LTsMwEEX3SPyDNUjsqNOg&#10;kCaNU6EiPoCCxNaJ3TiqPY5i50G/nukKlnPn6M6Z6rA6y2Y9ht6jgO0mAaax9arHTsDX5/vTDliI&#10;EpW0HrWAHx3gUN/fVbJUfsEPPZ9ix6gEQykFmBiHkvPQGu1k2PhBI+3OfnQy0jh2XI1yoXJneZok&#10;L9zJHumCkYM+Gt1eTpMT0F6nt92xb+blmn/nzWpsdkYrxOPD+roHFvUa/2C46ZM61OTU+AlVYFZA&#10;lmZEUp7nBTACsuKWNALS520BvK74/xfqXwAAAP//AwBQSwECLQAUAAYACAAAACEAtoM4kv4AAADh&#10;AQAAEwAAAAAAAAAAAAAAAAAAAAAAW0NvbnRlbnRfVHlwZXNdLnhtbFBLAQItABQABgAIAAAAIQA4&#10;/SH/1gAAAJQBAAALAAAAAAAAAAAAAAAAAC8BAABfcmVscy8ucmVsc1BLAQItABQABgAIAAAAIQA2&#10;EVPo2wEAAKgDAAAOAAAAAAAAAAAAAAAAAC4CAABkcnMvZTJvRG9jLnhtbFBLAQItABQABgAIAAAA&#10;IQAHSBXQ3QAAAAoBAAAPAAAAAAAAAAAAAAAAADUEAABkcnMvZG93bnJldi54bWxQSwUGAAAAAAQA&#10;BADzAAAAPwUAAAAA&#10;" filled="f" stroked="f">
              <v:textbox inset=",7.2pt,,7.2pt">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r>
      <w:rPr>
        <w:noProof/>
        <w:lang w:eastAsia="en-US"/>
      </w:rPr>
      <w:drawing>
        <wp:anchor distT="0" distB="0" distL="114300" distR="114300" simplePos="0" relativeHeight="251658249" behindDoc="0" locked="0" layoutInCell="1" allowOverlap="1" wp14:anchorId="3E57BF06" wp14:editId="07A37284">
          <wp:simplePos x="0" y="0"/>
          <wp:positionH relativeFrom="column">
            <wp:posOffset>5705475</wp:posOffset>
          </wp:positionH>
          <wp:positionV relativeFrom="paragraph">
            <wp:posOffset>-1227455</wp:posOffset>
          </wp:positionV>
          <wp:extent cx="1635760" cy="2191385"/>
          <wp:effectExtent l="0" t="0" r="0" b="0"/>
          <wp:wrapNone/>
          <wp:docPr id="1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50" behindDoc="1" locked="0" layoutInCell="1" allowOverlap="1" wp14:anchorId="33EA7A35" wp14:editId="246CED60">
          <wp:simplePos x="0" y="0"/>
          <wp:positionH relativeFrom="column">
            <wp:posOffset>-495935</wp:posOffset>
          </wp:positionH>
          <wp:positionV relativeFrom="paragraph">
            <wp:posOffset>955040</wp:posOffset>
          </wp:positionV>
          <wp:extent cx="7886700" cy="570865"/>
          <wp:effectExtent l="0" t="0" r="12700" b="0"/>
          <wp:wrapNone/>
          <wp:docPr id="1132" name="Picture 1132"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8254" behindDoc="0" locked="0" layoutInCell="1" allowOverlap="1" wp14:anchorId="6B39E6EB" wp14:editId="4C97434F">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BB882E7"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B39E6EB" id="_x0000_s1035" style="position:absolute;left:0;text-align:left;margin-left:27.8pt;margin-top:808.5pt;width:532.4pt;height:29.1pt;z-index:251658245;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wuuAIAAHwJAAAOAAAAZHJzL2Uyb0RvYy54bWzsVl1vmzAUfZ+0/2D5fSVAIASVVF27VpO6&#10;rVK7H+AY86GB7dlOofv1u7aTlKWbJnVStoe9oIttLueec++B07Ox79ADU7oVvMDhyQwjxqkoW14X&#10;+PP91ZsMI20IL0knOCvwI9P4bPX61ekgcxaJRnQlUwiScJ0PssCNMTIPAk0b1hN9IiTjsFkJ1RMD&#10;t6oOSkUGyN53QTSbpcEgVCmVoExrWL30m3jl8lcVo+ZTVWlmUFdgwGbcVbnr2l6D1SnJa0Vk09It&#10;DPICFD1pObx0n+qSGII2qn2Wqm+pElpU5oSKPhBV1VLmaoBqwtlBNddKbKSrpc6HWu5pAmoPeHpx&#10;Wvrx4VrJO3mrPHoIbwT9ooGXYJB1Pt2397U/jNbDB1GCnmRjhCt8rFRvU0BJaHT8Pu75ZaNBFBbT&#10;RRrOM5CBwl6cLpPFVgDagEr2sXmyAFUxgv0wjaI09gLR5t00RTLfp4iWmT0SkNwDcKC3IG0TQFfp&#10;J+L0nxF31xDJnB7aEnOrUFsCUMDLSQ9k3NtC34oRRRaTfTmcstwiM8IyHHVUaU8x4uKiIbxm50qJ&#10;oWGkBHihq2byqM+jbZLfcT4lL0tmycKTt2M/DmPHrSU/mmdz4HnKHMml0uaaiR7ZoMAKhsfhJQ83&#10;2vijuyNWaS6u2q6DdZJ3/IcFUMOugBY6t8h9DWZcj46wZMfOWpSPUJcSfizBRiBohPqG0QAjWWD9&#10;dUMUw6h7z4EbO7+7QO2C9S4gnMKjBTYY+fDC+DnfSNXWDWT27HNxDj1bta4ii9Cj2MKFbjlW28TP&#10;2iZ06k/EP07fZFm4mAMaO3Q/6ZsoieLUDuVfb5z0f+OUoBG434HfOJs8et/EYODWog/dem84URrG&#10;y/CXXn08x3FO+DTr/57juM8WfOLdl2z7O2L/Iab3zqGefppW3wEAAP//AwBQSwMEFAAGAAgAAAAh&#10;ADOjoFLhAAAADQEAAA8AAABkcnMvZG93bnJldi54bWxMj01Lw0AQhu+C/2EZwZvdbDRpidmUUtRT&#10;EWwF6W2anSah2d2Q3Sbpv3dz0uO88/B+5OtJt2yg3jXWSBCLCBiZ0qrGVBK+D+9PK2DOo1HYWkMS&#10;buRgXdzf5ZgpO5ovGva+YsHEuAwl1N53GeeurEmjW9iOTPidba/Rh7OvuOpxDOa65XEUpVxjY0JC&#10;jR1tayov+6uW8DHiuHkWb8Puct7ejofk82cnSMrHh2nzCszT5P9gmOuH6lCETid7NcqxVkKSpIEM&#10;eiqWYdRMiDh6AXaatWUSAy9y/n9F8QsAAP//AwBQSwECLQAUAAYACAAAACEAtoM4kv4AAADhAQAA&#10;EwAAAAAAAAAAAAAAAAAAAAAAW0NvbnRlbnRfVHlwZXNdLnhtbFBLAQItABQABgAIAAAAIQA4/SH/&#10;1gAAAJQBAAALAAAAAAAAAAAAAAAAAC8BAABfcmVscy8ucmVsc1BLAQItABQABgAIAAAAIQAYGQwu&#10;uAIAAHwJAAAOAAAAAAAAAAAAAAAAAC4CAABkcnMvZTJvRG9jLnhtbFBLAQItABQABgAIAAAAIQAz&#10;o6BS4QAAAA0BAAAPAAAAAAAAAAAAAAAAABIFAABkcnMvZG93bnJldi54bWxQSwUGAAAAAAQABADz&#10;AAAAIAYAAAAA&#10;">
              <v:shape id="Text Box 2" o:spid="_x0000_s1036"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7"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B882E7"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8"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Pr>
        <w:noProof/>
        <w:lang w:eastAsia="en-US"/>
      </w:rPr>
      <w:drawing>
        <wp:anchor distT="0" distB="0" distL="114300" distR="114300" simplePos="0" relativeHeight="251658244" behindDoc="0" locked="0" layoutInCell="1" allowOverlap="1" wp14:anchorId="28883E9A" wp14:editId="53C87758">
          <wp:simplePos x="0" y="0"/>
          <wp:positionH relativeFrom="column">
            <wp:posOffset>-113665</wp:posOffset>
          </wp:positionH>
          <wp:positionV relativeFrom="paragraph">
            <wp:posOffset>10129520</wp:posOffset>
          </wp:positionV>
          <wp:extent cx="7693660" cy="561340"/>
          <wp:effectExtent l="0" t="0" r="2540" b="0"/>
          <wp:wrapNone/>
          <wp:docPr id="1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3" behindDoc="0" locked="0" layoutInCell="1" allowOverlap="1" wp14:anchorId="7652E121" wp14:editId="7727FAAB">
          <wp:simplePos x="0" y="0"/>
          <wp:positionH relativeFrom="column">
            <wp:posOffset>-113665</wp:posOffset>
          </wp:positionH>
          <wp:positionV relativeFrom="paragraph">
            <wp:posOffset>10129520</wp:posOffset>
          </wp:positionV>
          <wp:extent cx="7693660" cy="561340"/>
          <wp:effectExtent l="0" t="0" r="2540" b="0"/>
          <wp:wrapNone/>
          <wp:docPr id="11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2" behindDoc="0" locked="0" layoutInCell="1" allowOverlap="1" wp14:anchorId="0FBAA7BA" wp14:editId="2858F126">
          <wp:simplePos x="0" y="0"/>
          <wp:positionH relativeFrom="column">
            <wp:posOffset>-113665</wp:posOffset>
          </wp:positionH>
          <wp:positionV relativeFrom="paragraph">
            <wp:posOffset>10129520</wp:posOffset>
          </wp:positionV>
          <wp:extent cx="7693660" cy="561340"/>
          <wp:effectExtent l="0" t="0" r="2540" b="0"/>
          <wp:wrapNone/>
          <wp:docPr id="1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6A84D" w14:textId="77777777" w:rsidR="00121BF8" w:rsidRDefault="00121BF8" w:rsidP="00855982">
      <w:pPr>
        <w:spacing w:after="0" w:line="240" w:lineRule="auto"/>
      </w:pPr>
      <w:r>
        <w:separator/>
      </w:r>
    </w:p>
  </w:footnote>
  <w:footnote w:type="continuationSeparator" w:id="0">
    <w:p w14:paraId="1F05DC2E" w14:textId="77777777" w:rsidR="00121BF8" w:rsidRDefault="00121BF8" w:rsidP="00855982">
      <w:pPr>
        <w:spacing w:after="0" w:line="240" w:lineRule="auto"/>
      </w:pPr>
      <w:r>
        <w:continuationSeparator/>
      </w:r>
    </w:p>
  </w:footnote>
  <w:footnote w:type="continuationNotice" w:id="1">
    <w:p w14:paraId="2FC77495" w14:textId="77777777" w:rsidR="00121BF8" w:rsidRDefault="00121B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0823" w14:textId="77777777" w:rsidR="00FE15E4" w:rsidRDefault="00FE15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CC3A" w14:textId="22C37101" w:rsidR="00613D60" w:rsidRDefault="00F14951">
    <w:pPr>
      <w:pStyle w:val="Header"/>
    </w:pPr>
    <w:r>
      <w:rPr>
        <w:noProof/>
      </w:rPr>
      <mc:AlternateContent>
        <mc:Choice Requires="wpg">
          <w:drawing>
            <wp:anchor distT="0" distB="0" distL="114300" distR="114300" simplePos="0" relativeHeight="251658253" behindDoc="0" locked="0" layoutInCell="1" allowOverlap="1" wp14:anchorId="3ED2EB7C" wp14:editId="0F2C8C8F">
              <wp:simplePos x="0" y="0"/>
              <wp:positionH relativeFrom="column">
                <wp:posOffset>0</wp:posOffset>
              </wp:positionH>
              <wp:positionV relativeFrom="paragraph">
                <wp:posOffset>-438785</wp:posOffset>
              </wp:positionV>
              <wp:extent cx="2051685" cy="1393825"/>
              <wp:effectExtent l="0" t="0" r="5715" b="0"/>
              <wp:wrapTight wrapText="bothSides">
                <wp:wrapPolygon edited="0">
                  <wp:start x="0" y="0"/>
                  <wp:lineTo x="0" y="21256"/>
                  <wp:lineTo x="11231" y="21256"/>
                  <wp:lineTo x="11231" y="14170"/>
                  <wp:lineTo x="21460" y="11809"/>
                  <wp:lineTo x="21460" y="8561"/>
                  <wp:lineTo x="11231" y="4723"/>
                  <wp:lineTo x="11231" y="0"/>
                  <wp:lineTo x="0" y="0"/>
                </wp:wrapPolygon>
              </wp:wrapTight>
              <wp:docPr id="364506500" name="Group 4"/>
              <wp:cNvGraphicFramePr/>
              <a:graphic xmlns:a="http://schemas.openxmlformats.org/drawingml/2006/main">
                <a:graphicData uri="http://schemas.microsoft.com/office/word/2010/wordprocessingGroup">
                  <wpg:wgp>
                    <wpg:cNvGrpSpPr/>
                    <wpg:grpSpPr>
                      <a:xfrm>
                        <a:off x="0" y="0"/>
                        <a:ext cx="2051685" cy="1393825"/>
                        <a:chOff x="0" y="0"/>
                        <a:chExt cx="2051685" cy="1393825"/>
                      </a:xfrm>
                    </wpg:grpSpPr>
                    <pic:pic xmlns:pic="http://schemas.openxmlformats.org/drawingml/2006/picture">
                      <pic:nvPicPr>
                        <pic:cNvPr id="1184600138" name="Picture 1"/>
                        <pic:cNvPicPr>
                          <a:picLocks noChangeAspect="1"/>
                        </pic:cNvPicPr>
                      </pic:nvPicPr>
                      <pic:blipFill>
                        <a:blip r:embed="rId1"/>
                        <a:stretch>
                          <a:fillRect/>
                        </a:stretch>
                      </pic:blipFill>
                      <pic:spPr>
                        <a:xfrm>
                          <a:off x="1150620" y="579120"/>
                          <a:ext cx="901065" cy="175260"/>
                        </a:xfrm>
                        <a:prstGeom prst="rect">
                          <a:avLst/>
                        </a:prstGeom>
                      </pic:spPr>
                    </pic:pic>
                    <pic:pic xmlns:pic="http://schemas.openxmlformats.org/drawingml/2006/picture">
                      <pic:nvPicPr>
                        <pic:cNvPr id="1992619540" name="Picture 3" descr="A blue rectangular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1560" cy="1393825"/>
                        </a:xfrm>
                        <a:prstGeom prst="rect">
                          <a:avLst/>
                        </a:prstGeom>
                      </pic:spPr>
                    </pic:pic>
                  </wpg:wgp>
                </a:graphicData>
              </a:graphic>
            </wp:anchor>
          </w:drawing>
        </mc:Choice>
        <mc:Fallback xmlns:arto="http://schemas.microsoft.com/office/word/2006/arto">
          <w:pict>
            <v:group w14:anchorId="2E16FBA2" id="Group 4" o:spid="_x0000_s1026" style="position:absolute;margin-left:0;margin-top:-34.55pt;width:161.55pt;height:109.75pt;z-index:251660301" coordsize="20516,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ZXbtQIAALMHAAAOAAAAZHJzL2Uyb0RvYy54bWzUlV1v2jAUhu8n7T9Y&#10;mbS7kg8aClmhQutaVao2tI8fYJyTxGr8IdsQ+Pc7doAVWqlT1ZteYOzYPn7P68f25dVGtGQNxnIl&#10;p1E6SCICkqmSy3oa/fl9czaOiHVUlrRVEqbRFmx0Nfv44bLTBWSqUW0JhmAQaYtOT6PGOV3EsWUN&#10;CGoHSoPEzkoZQR02TR2XhnYYXbRxliSjuFOm1EYxsBa/Xved0SzErypg7kdVWXCknUaozYXShHLp&#10;y3h2SYvaUN1wtpNBX6FCUC5x0UOoa+ooWRn+JJTgzCirKjdgSsSqqjiDkANmkyYn2dwatdIhl7ro&#10;an2wCa098enVYdn39a3Rv/TCoBOdrtGL0PK5bCoj/D+qJJtg2fZgGWwcYfgxS/J0NM4jwrAvHU6G&#10;4yzvTWUNOv9kHmu+vTAz3i8cH8nRnBX423mAtScevMwKznIrA9EuiPivGIKah5U+w+3S1PElb7nb&#10;BvRwY7wouV5wtjB9A+1cGMJL9CIdn4+SJB3iAZBUIPo4zK9OUu+Pn+kH91OpT+1esQdLpPraUFnD&#10;3GqEF+P40fHx8NA8WnfZcn3D29Zvl6/vMkTQT0B5xqQewmvFVgKk60+VgRaTVdI2XNuImALEEjAr&#10;c1cGQbSwzoBjjV+wwoV/olgv9FFHUPlPmE/BImfPkJWmeTLK8HgiQ/nFJMUqxqLFHrIJHo3RnrGL&#10;PBuF/gMo6J6x7haUIL6CKlEM7g4t6Pre7mTth+zM7JUEiSis3w+svB+8JpNslE7yc3TtGK9hREqw&#10;DLd+TpbtCoh3A4latdQQy2tJOu4a0jXcAXFo8edPm/mXUMzvzmqQYKiDkjAlHfJABN2SJRCOt7rx&#10;oQbvG9+sR+st8e3BPWE2xYsxR1BPL8Y3pTZckfgyhIO3e8X80/O4jfXHb+3sLwAAAP//AwBQSwME&#10;CgAAAAAAAAAhAND4ejq+BQAAvgUAABQAAABkcnMvbWVkaWEvaW1hZ2UxLnBuZ4lQTkcNChoKAAAA&#10;DUlIRFIAAABmAAAAFQgGAAAAtGmbDQAAAAFzUkdCAK7OHOkAAAAEZ0FNQQAAsY8L/GEFAAAACXBI&#10;WXMAABJ0AAASdAHeZh94AAAFU0lEQVRoQ+2Yv2sUTRjHv3l7OYcrRYsbUhvIBkFschDnsLKIbgRr&#10;cVMEbDxY/wE3EeziRlLYbYSUOeEs0mwQVAx7KFjtEUSsZgnnP/DY3Mw7M7t7ifC+vPfKfeCKfebZ&#10;nR/f58fuzRERYcbU8ZdrmDEdzISZUmbCTCn/a2GOjo4wHA5d8x/BXF3z39nZweXLl3Hr1i13aGqY&#10;m5tDFEV4/PixO3Ru3rx5gy9fvgAArly5gpWVFTSbTcunKArs7+9jNBqh0WhgdXW15DMYDNDv9wEA&#10;jUYDKysraLValo/CnXNtbc11qc6Y4XCIhw8fYmNjwx36YxgOh1haWsL9+/dxfHyMk5MTrK+vo9Pp&#10;oCgKy29+fh5bW1sYjUbY3d3F/Pw8BoOB9llbW8PCwgIODw8xGo2wtbUFz/MsH4wFVnOenJwAAL59&#10;+2b5aKiCMAzJ930CQL1ezx2eGgBQFEWu+dzEcUxSSn2d5zkBoDiOtS0IAuKcW35CCPJ9X18nSUJ5&#10;nutrIiLOueVDROR5HnmeZz2rjkphGGMUxzH5vk9BEFhjSZJQkiSWLU1TiqLIWpyUkqIooizLiMab&#10;jqKIhBAkhKAwDEuHog651+uREMKaO8syCoJA29UhmsJIKSmOY2uONE31+HkQQljPZIyVxO/1egRg&#10;4gGrvSrUPa6AdZRK2d7eHk5PT7G6uorbt2/jxYsXVmp//vwZ6+vr1j2PHj1Ct9vFhw8ftO39+/fo&#10;dru4cOECAODZs2c4Pj5Gu91Gu93G69ev0el0tP+PHz/Q7XaxubmJjY0NLC4u4urVq8C4yS8sLGA4&#10;HKLdboMxhps3b4Jzru8HgGvXrmF3d1fPkec53r17Z/mcRb/fR6PRAMZl7PT0FNevX7d8Ll26BAD4&#10;+vWrZTc5PDzExYsX9fXBwQGEEGi1WiiKolTmSrhK+b5vpaDKHkWapgTAygQApfvCMCTP8/S1i4og&#10;9Rz1XLds0LgEcM4tW5IkVsao+383Q0ziOCbGmI7qSc+ss9M4u902oDJdtQgAxBgrVR+FJYw6ZPOB&#10;QRCUDtgUK45j4pyX0ptzTmEYWvcpsiyjOI6tzalDqFqoKcAkO2OMPM+rPbBJVM1/ljBV/VdKSYyx&#10;UgsQQpSC3D0DE0uYKIoIgK7RQgjyPI9gRDY5WaVqORmLVQKbE0ZRRJxzAqCbYJUw7iKllJV2qhAm&#10;z3MdkZzzSpGryLKsMnp/d01SSvI8ryQKjbO+zl4VwFaPefnyJYQQuka3223cuXMHnHPs7Oxov+Xl&#10;Zbx9+xZFUaDf7+Pu3bsAAN/3cXBwoHvNjRs3AACbm5t4+vQpXr16BSLCx48f8fz5c/28Sajvhe/f&#10;v7tDJVqtFvb29pDnOR48eIB79+7hyZMnrpvFYDDA8vIytre3S98Tav0/f/607FW9pSgKdDodLC0t&#10;YXt72x1Gs9kEY8w1o9ls4tOnT6757x4z6a0hiiJijOkyZb4RMca0X5IkxDnXtVShss9E9YizMobG&#10;JcqNtqq3MpcwDMnYYom6TDGpinR335MyRRGGYalP0rjkV+1Br7qqlyjUIZgb4JxrERQqxTnnld8C&#10;ZlNVZe08wqgSq8ZUyTJfZbMsoyRJdPBIKcn3/VJAKJQoQRBQmqaln0IFrNp7mqbEGNPlR4miepv7&#10;M4NZzSelJCklBUFQmwwg40AnRY67SfVQtwGq3mFOlue5FkIJpw5GHUI6QRgyoh/G24z5zZFlmTUH&#10;xr3S7I0mSuy63yRfsyeoddf9zP24a1QvTVXU5/m/QJ7nldHxO9QJp5BSWpH6T3LW3OflPOdQ+yfm&#10;jP+W0pf/jOlgJsyU8gu4xKSD+6RBeAAAAABJRU5ErkJgglBLAwQKAAAAAAAAACEAZksQhocNAACH&#10;DQAAFAAAAGRycy9tZWRpYS9pbWFnZTIucG5niVBORw0KGgoAAAANSUhEUgAAAIEAAACrCAYAAABB&#10;l/8AAAAACXBIWXMAAAsSAAALEgHS3X78AAANOUlEQVR42u2db2gb9xnHv94cW6G1cumkIk0Bn929&#10;6BWGTxnISyCxZNqV2oM43hgkhVlN9qIQQh32tsMKpZA3ZWpHyvoimTKWxC82VR5z0rXBlhNIZtPG&#10;Z1Iq0yTSqbWQOqnVSeqak0jIXsh3lRzrLNkn2Y6fD5RG1iH99NPn9//Rc014/R03ADeIrcpwMwAW&#10;QA/VxZaF+QHVAUESECQBQRIQJAFBEhAkAUESECQBQRIQJAFBEhAkAUESECQBQRIQJAFBEhAkAUES&#10;ECQBQRIQJAFBEhAkAUESECQBQRIQJAFBEhAkAUESECQBQRIQJAFBEhAkAUESECQBQRIQJAFBEhAk&#10;AUESECQBQRIQJAFBEhAkAUESEDXTvNYX8PR2Y8TlWPY511k/gpEY1TL1BARJQJAEBElAkAQESUBs&#10;kSXixDQ8E9NUk9QTECQBQRIQJAGx1SeGzg4bnB27ln3OdzMEUcqu+jWdHTYAQA9rW3X5olIOopSF&#10;EE9BiCcRCIUhyXndKpC3mjHAdYK3mMBsbwVvMWOHoWVVr5WRCxASSUj38hASKQQjCw05e2nC6+94&#10;AIysenWg0wESyxjh6XVggHtm1ZVYLedmQ/BMzKxKUABgDK0Y3svDbefQzrTVtawZuYBA6O6ayrsC&#10;ruaN0B1piVQPhuwchuwcTk7O1Ly8dXbYEDj8y7qLqrDD0KKW9+0bcxi+dPXxmxP4Bp9vqACljLgc&#10;8A0+X/X1bjuHySODDRNgKa/t6YJw7BAYQ+vjI4G3bz+G7Ny6Sjhk5+Dp7a6qB/hLDcLUiy6LCcGj&#10;gxtrYriWCeVre7qqunYukVr1ZK6aidqIy7HiJNY3+EJNk7vVUO0EuMtigqe3W7ed2nWTYHgPr/n8&#10;lBiD97qAQCi85vdiGSOG9/Ka0g3v5SuOtytNAKNSDp6JaV1WHixjhLPDBvduTlOK4T08vNcFXVY6&#10;6zIcMIZWHOA6NWfvzjN+XQQAAFHKYvjSVdjfHdXsmSoxoFHWuUQK/OmL8M2GdPlCRCkL3+Lnd531&#10;IyMXKk4Y3bv1GUrXRYKVKtXtv1KX9xXiSZybDVXsYiuhJezA+XFd9x1KCUZicGqIoFWPG14C3mqu&#10;PFm8LtR3NVJBgkq9gVYPMSXG6rV2LxO3UpnXsom2ASSo3Or0GgIqdrfpXM1Dl1ZLbQTByMKqGtSm&#10;2SdYSr261tIxV69eS4gn171OGB32LJo3kgBTYmNa1snJGV16ieW+HN5qhrdvn+4T6XrSjC1IPSOh&#10;GEOLbmN1o6CjZIIkIEgCYqvOCeo7ky80bIKrvB9JsMEQ4kk4z/ipJ9jwq4MKR8erDYej4UBHGrW0&#10;qhTEEowskAQbAcbQWtddw1o3XrR2BXmruSFbx1obUMOXrq1553JdJBDT2YqtfoDr1DzkWXuFmmqc&#10;eFUW0sna6n7gBQC8xVSxvvTYNl6XJaKQSFV8bngvX9f3dmuEswnxVFV/UzjAdepygLMSWieZm3af&#10;QKsL7bKYagr+rLUyK8U0ZuTCsq1ekvOY05A2cLgfLGOsW12xjBED3DOPnwRCPKlZsUN2DsGjg7q1&#10;AMbQCk9vNyaPDGqIWfm4Vmt4amfaIBw7BE9vt+4y8FYzAi/3a8ZI6jEnWbeJofe6oBm928PaMHlk&#10;EFEpByGeVIcQMZ1dcQbPGFrVbtrZYatq1aEVx+C7GYLH1V3xy9hhaMGIy4ERlwNziRTEdLZsyBPi&#10;yaomu7WWe0yn2It1k8A3G1oxmFJpae1Mm2aI11qJSjnN1i7JeXgmp/HHl1Y+Iu6ymNBlMdW1vOp+&#10;R4Uj8U0xHKgrgfPjFePnGlqOC+NV9Vzn6rhqqZVX/Fd0C2pZVwkkOQ/nWb/m/KCeZOQCDl4Yr7oy&#10;3f4r6y5CRi7gFf8VXZfR636KqOy1n9Spa6uWKTEG/vTFmmMa3f4rOHhhHFEp1/C6OjcbUsPb9WRD&#10;7BhKch6eiWl4rwtw7+YwwHXWZQt5SowhGImt+YwgEAojEAoXfyRi58BbzZoh66tlLlH8OX0wEtP9&#10;J/WlrPmn6fWEt5p12RET07mGnAnotaRtVHkXcW3oU8RGRfPqxWZN5k2RRQRJQJAEBElA6LJE1Mpe&#10;RtQfPULiqCcg1t4TBCMxus8RzQk2D6VHtauBZYwNiSTadBK47Ry8fftXvI63mtXQrodvHF+cS9gq&#10;7rKxjPGR69cqQPDoIIZL8hbxVjMCh/vx8I3jamDIcpnBlL+7d3NlAZ+81Yzg0UH1v2qo9B6bejhg&#10;dxrBW01wdtjUVhL4LAxRyha/yN0c5pPf4FXHT8EyRohSFicnZ2B58gmc+sVeiFIWf565hWfNT8Ez&#10;MQ23nYN8//4j14vpnJpCFige7fJWE1jGCGZ7K3w3y3MGDSzG/0lyHr6bIXj79oFljGWBod6+fWAM&#10;rXCd9atRzmI6C7edgyhlEYzE4OntxnwyDTGdBbvTuESs4i+QXWf96iRZqYNgJAYhnlTLIaazi39f&#10;gJjOwtlhA2NoBbvTqJa99FrfbOiRx57e7rIAFWfHLl0mhrptGzs7dmHE5UBUysFt5/Dbv3+Eq7/7&#10;FQKhu5hPflN27YjLgROXr6mPLW1PYMTlKEqwm3skuHPE5cDHsa/wt1+/qMrl7LAhGImVvSd/+qLa&#10;Qt8/3I+olEM70wZ+8XBn6QFMD2vDwQvj6pzG09sNZ4cNYjoL3srDMzFdzBJ2Q1Dfr1LrFuLFNHtK&#10;eYb38Og584+ycigHWMuV/fi/pvD+4X5MiTH0uBy4d/8BRn/zovpYSKQw4nIgIxfwVyGE4z/vwts3&#10;5jbenCAq5cCfvoguiwnPPb0TopTFkJ3Ds+anEIzE1NYFFM8FlMfKGQHLGMEyRkhy/pHrf/IjBjsM&#10;LYup4u6qp4xziRScZ/xlp3jKodPAhXFMibFia5sNqZnBlg4TS/HemEOXxYThvTwCobsrd/ET0+rr&#10;RqUcnGf8aGfacPC5Z9Tnl4uZKC37z2xPq2ICgH0xNF55rAyH3hsCJsILiEo5vLanq+YQ+rpLIEpZ&#10;tbU92bINwUgMGblQjLmLJ8FbzGVjuxBPwW3n8GTLtuKx6bFDar5AIZ5ED2tT5wV3vpaQkQvwDb6A&#10;ITun/uhTkvOPdIdKxpHA4X70sDa1K17K2zfm4O3bD2/f/rIIZyGeRFTKoYe1wVtFa3N27FKHKVH6&#10;PgZSKbO3b/+yR82lZf82X4ywGguFMRYKY/TWbQDF4++xUFhtDMHIAhhDKwKhcMUI6Vr5Ifa/5ATg&#10;XNOXn85BSCQX/59CU1MTZhb+ix8bn8Cpax8jEApjPpXGfCoN+f4DRKUcgpEYRm99DjQBX2RyOHX1&#10;E0j5PP595wv858sEPrj9BeYSKRiamzGXSOHDO19i9NPbkOQ8psQYhi9dg3z/ftl7KhWlXCPJBYzN&#10;h3Hq6ieQ7z+AJOfLAkA/uB1F4tvvYNjWDEkuYD6ZxqdffQ0hkYKQKIoweuvzZT9jkSZk8oWS5fJC&#10;WXk+vPMlEv/7DkExhu3bmiHdy2P01ufL1pf/szDG5sMwbGte/PzRRdGbMJ9KIxiJIf/gQfEzNhWH&#10;0Ff/Oan5G44qObeh4wkeBwKH+3GA60RGLsDt/6ju2dlWgYt+ml5nqglipc0igiQgSAKCJCBIAoIk&#10;IEgCgiQgSAKCJCBIAoIkIEgCgiQgSAKCJCBIAmLD0QxABDBFVbFlkZoePnxI1bDFacLr77AAWKqK&#10;LYvQDMANijbeyrhoYkjQ6oAgCQiSgCAJCJKAIAkIkoAgCQiSgCAJiBI2bJIKJWeykr6tkTx84zgA&#10;oOkPf6KeYH0lKKbEc+/mqKnScEBs2eFgJRhDK7x9++Ds2KWmvZsSY/BeFxAIhcFbzfD27YOYzoIx&#10;tKp3LJ1LpOAuubHkANcJT283uiwmzCVSyw49pdcA399R1XtdgCTn4e3bD95qQjASg9vOoZ1pU6/x&#10;TEyTBPUi8HJ/WUJLljGih7WVpZlVHivXKLewDR4ZBPPme2rmUwDqnVqX3gp3gOtUr4lKOUhyHl0W&#10;E0ZcDrBMG9z+K+CtJvW9MnJBzWA64nKsy5xmSwwHyhcOACcuXwN/+iLYt3xq1lAlAaaC66wf/OmL&#10;sL87CqB4g2tnh01NQBmVcmDf8oE/fbEs3W7pa02JsUeuGVryPmOhMJg33ysry9J8yCSBXhLsbFP/&#10;rSSsluS8miNwacWXptJdjmBkQc0MGvisPM8gs72Y9rY0/6Dv5vctuzT1fWliyQ2Yr5AmhvWbm7Rs&#10;+s+wKSVQchcr+wlL/y3dqy3fb+k9nColjHaW3LZXGUZKexlaHdSRHtambt4onJycKaaAZ22YPDJY&#10;HK8Zo7pKqHYiFowsYMTlQDvTBvH3bohSFryl/M4mvpsh9LA2HOA6IRw7BEnOq/MRJck29QTrxMD5&#10;cYwtjrs9rE1dlp24fK3q8TgYieHE5WvIyAW0M23oYW1qYmtVgtkQTk7OICMX0GUxqQKcmw1h4Pz4&#10;YyEBJbgmKOScoNUBQRIQJAFBEhAkAUESECQBQRIQJAFBEhAkAVFGMwAfgCBVxZZF+D8jMBKE4SK3&#10;JwAAAABJRU5ErkJgglBLAwQUAAYACAAAACEAetVzHd8AAAAIAQAADwAAAGRycy9kb3ducmV2Lnht&#10;bEyPQUvDQBCF74L/YRnBW7tJY4vGbEop6qkItoJ4mybTJDQ7G7LbJP33jie9zeM93nwvW0+2VQP1&#10;vnFsIJ5HoIgLVzZcGfg8vM4eQfmAXGLrmAxcycM6v73JMC3dyB807EOlpIR9igbqELpUa1/UZNHP&#10;XUcs3sn1FoPIvtJlj6OU21YvomilLTYsH2rsaFtTcd5frIG3EcdNEr8Mu/Npe/0+LN+/djEZc383&#10;bZ5BBZrCXxh+8QUdcmE6uguXXrUGZEgwMFs9xaDEThaJHEfJLaMH0Hmm/w/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5jZXbtQIAALMHAAAO&#10;AAAAAAAAAAAAAAAAADoCAABkcnMvZTJvRG9jLnhtbFBLAQItAAoAAAAAAAAAIQDQ+Ho6vgUAAL4F&#10;AAAUAAAAAAAAAAAAAAAAABsFAABkcnMvbWVkaWEvaW1hZ2UxLnBuZ1BLAQItAAoAAAAAAAAAIQBm&#10;SxCGhw0AAIcNAAAUAAAAAAAAAAAAAAAAAAsLAABkcnMvbWVkaWEvaW1hZ2UyLnBuZ1BLAQItABQA&#10;BgAIAAAAIQB61XMd3wAAAAgBAAAPAAAAAAAAAAAAAAAAAMQYAABkcnMvZG93bnJldi54bWxQSwEC&#10;LQAUAAYACAAAACEALmzwAMUAAAClAQAAGQAAAAAAAAAAAAAAAADQGQAAZHJzL19yZWxzL2Uyb0Rv&#10;Yy54bWwucmVsc1BLBQYAAAAABwAHAL4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06;top:5791;width:90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MygAAAOMAAAAPAAAAZHJzL2Rvd25yZXYueG1sRI9BSwMx&#10;EIXvgv8hjODNJmullLVpaa0F8aJWEbwNm3GzuJksSeyu/945CB5n3pv3vlltptCrE6XcRbZQzQwo&#10;4ia6jlsLb6+HqyWoXJAd9pHJwg9l2KzPz1ZYuzjyC52OpVUSwrlGC76UodY6N54C5lkciEX7jClg&#10;kTG12iUcJTz0+tqYhQ7YsTR4HOjOU/N1/A4Wntz9c7Xbf8zfD2n/iNGPHHZbay8vpu0tqEJT+Tf/&#10;XT84wa+WNwtjqrlAy0+yAL3+BQAA//8DAFBLAQItABQABgAIAAAAIQDb4fbL7gAAAIUBAAATAAAA&#10;AAAAAAAAAAAAAAAAAABbQ29udGVudF9UeXBlc10ueG1sUEsBAi0AFAAGAAgAAAAhAFr0LFu/AAAA&#10;FQEAAAsAAAAAAAAAAAAAAAAAHwEAAF9yZWxzLy5yZWxzUEsBAi0AFAAGAAgAAAAhAOOGmczKAAAA&#10;4wAAAA8AAAAAAAAAAAAAAAAABwIAAGRycy9kb3ducmV2LnhtbFBLBQYAAAAAAwADALcAAAD+AgAA&#10;AAA=&#10;">
                <v:imagedata r:id="rId3" o:title=""/>
              </v:shape>
              <v:shape id="Picture 3" o:spid="_x0000_s1028" type="#_x0000_t75" alt="A blue rectangular sign with white text&#10;&#10;AI-generated content may be incorrect." style="position:absolute;width:10515;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qywAAAOMAAAAPAAAAZHJzL2Rvd25yZXYueG1sRI/dasJA&#10;EIXvC32HZQq9q5uIFZO6ighC6I/F1AcYsmMSzc6G7FbTt+9cFHo5M2fOOd9yPbpOXWkIrWcD6SQB&#10;RVx523Jt4Pi1e1qAChHZYueZDPxQgPXq/m6JufU3PtC1jLUSEw45Gmhi7HOtQ9WQwzDxPbHcTn5w&#10;GGUcam0HvIm56/Q0SebaYcuS0GBP24aqS/ntDHwcL/u3XUzL4p0wPX+6sti/bo15fBg3L6AijfFf&#10;/PddWKmfZdN5mj3PhEKYZAF69QsAAP//AwBQSwECLQAUAAYACAAAACEA2+H2y+4AAACFAQAAEwAA&#10;AAAAAAAAAAAAAAAAAAAAW0NvbnRlbnRfVHlwZXNdLnhtbFBLAQItABQABgAIAAAAIQBa9CxbvwAA&#10;ABUBAAALAAAAAAAAAAAAAAAAAB8BAABfcmVscy8ucmVsc1BLAQItABQABgAIAAAAIQDpFHlqywAA&#10;AOMAAAAPAAAAAAAAAAAAAAAAAAcCAABkcnMvZG93bnJldi54bWxQSwUGAAAAAAMAAwC3AAAA/wIA&#10;AAAA&#10;">
                <v:imagedata r:id="rId4" o:title="A blue rectangular sign with white text&#10;&#10;AI-generated content may be incorrect"/>
              </v:shape>
              <w10:wrap type="tight"/>
            </v:group>
          </w:pict>
        </mc:Fallback>
      </mc:AlternateContent>
    </w:r>
    <w:r w:rsidR="00051A18" w:rsidRPr="00051A1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4511" w14:textId="77777777" w:rsidR="00613D60" w:rsidRDefault="00613D60">
    <w:pPr>
      <w:pStyle w:val="Header"/>
    </w:pPr>
    <w:r>
      <w:rPr>
        <w:noProof/>
        <w:lang w:eastAsia="en-US"/>
      </w:rPr>
      <mc:AlternateContent>
        <mc:Choice Requires="wps">
          <w:drawing>
            <wp:anchor distT="0" distB="0" distL="114300" distR="114300" simplePos="0" relativeHeight="251658245" behindDoc="0" locked="0" layoutInCell="1" allowOverlap="1" wp14:anchorId="3669158A" wp14:editId="61FE0D75">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4DC7F7" w14:textId="77777777" w:rsidR="00613D60" w:rsidRPr="003A344A" w:rsidRDefault="00613D60" w:rsidP="00A43CE4">
                          <w:pPr>
                            <w:pStyle w:val="Header"/>
                            <w:rPr>
                              <w:noProof/>
                              <w:lang w:eastAsia="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669158A" id="_x0000_t202" coordsize="21600,21600" o:spt="202" path="m,l,21600r21600,l21600,xe">
              <v:stroke joinstyle="miter"/>
              <v:path gradientshapeok="t" o:connecttype="rect"/>
            </v:shapetype>
            <v:shape id="Text Box 20" o:spid="_x0000_s1032" type="#_x0000_t202" style="position:absolute;margin-left:315pt;margin-top:19.05pt;width:23.45pt;height:24.75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2k3AEAAKUDAAAOAAAAZHJzL2Uyb0RvYy54bWysU8tu2zAQvBfoPxC817Icp00Ey0GawEWB&#10;9AGk/YAVRUlEJS6xpC25X98l/Yjb3opeCC5Jzc7MjlZ309CLnSZv0JYyn82l0FZhbWxbyu/fNm9u&#10;pPABbA09Wl3Kvfbybv361Wp0hV5gh32tSTCI9cXoStmF4Ios86rTA/gZOm35skEaIHBJbVYTjIw+&#10;9NliPn+bjUi1I1Taez59PFzKdcJvGq3Cl6bxOoi+lMwtpJXSWsU1W6+gaAlcZ9SRBvwDiwGM5aZn&#10;qEcIILZk/oIajCL02ISZwiHDpjFKJw2sJp//oea5A6eTFjbHu7NN/v/Bqs+7Z/eVRJje48QDTCK8&#10;e0L1wwuLDx3YVt8T4dhpqLlxHi3LRueL46fRal/4CFKNn7DmIcM2YAKaGhqiK6xTMDoPYH82XU9B&#10;KD5c3L67ya+lUHx1lS+vFtepAxSnjx358EHjIOKmlMQzTeCwe/IhkoHi9CT2srgxfZ/m2tvfDvhh&#10;PEnkI98D8zBVkzA1E4l9o5YK6z2rITykhdPNmw7ppxQjJ6WUlqMsRf/Rsh+3+XIZg3VZ0GVRXRZg&#10;FQOVMkhx2D6EQxi3jkzbcZ/TBO7Zw41J+l44HclzFpLsY25j2C7r9Orl71r/AgAA//8DAFBLAwQU&#10;AAYACAAAACEAlv2jk98AAAAJAQAADwAAAGRycy9kb3ducmV2LnhtbEyPMU/DMBSEdyT+g/WQWBC1&#10;S5EbQl6qggQTFaLtwOjGJomwnyPbacO/x0xlPN3p7rtqNTnLjibE3hPCfCaAGWq87qlF2O9ebgtg&#10;MSnSynoyCD8mwqq+vKhUqf2JPsxxm1qWSyiWCqFLaSg5j01nnIozPxjK3pcPTqUsQ8t1UKdc7iy/&#10;E0Jyp3rKC50azHNnmu/t6BDCuGnvg3SbtfWfIt688qf27R3x+mpaPwJLZkrnMPzhZ3SoM9PBj6Qj&#10;swhyIfKXhLAo5sByQC7lA7ADQrGUwOuK/39Q/wIAAP//AwBQSwECLQAUAAYACAAAACEAtoM4kv4A&#10;AADhAQAAEwAAAAAAAAAAAAAAAAAAAAAAW0NvbnRlbnRfVHlwZXNdLnhtbFBLAQItABQABgAIAAAA&#10;IQA4/SH/1gAAAJQBAAALAAAAAAAAAAAAAAAAAC8BAABfcmVscy8ucmVsc1BLAQItABQABgAIAAAA&#10;IQBjO32k3AEAAKUDAAAOAAAAAAAAAAAAAAAAAC4CAABkcnMvZTJvRG9jLnhtbFBLAQItABQABgAI&#10;AAAAIQCW/aOT3wAAAAkBAAAPAAAAAAAAAAAAAAAAADYEAABkcnMvZG93bnJldi54bWxQSwUGAAAA&#10;AAQABADzAAAAQgUAAAAA&#10;" filled="f" stroked="f">
              <v:textbox style="mso-fit-shape-to-text:t" inset=",7.2pt,,7.2pt">
                <w:txbxContent>
                  <w:p w14:paraId="474DC7F7" w14:textId="77777777" w:rsidR="00613D60" w:rsidRPr="003A344A" w:rsidRDefault="00613D60" w:rsidP="00A43CE4">
                    <w:pPr>
                      <w:pStyle w:val="Header"/>
                      <w:rPr>
                        <w:noProof/>
                        <w:lang w:eastAsia="en-US"/>
                      </w:rPr>
                    </w:pPr>
                  </w:p>
                </w:txbxContent>
              </v:textbox>
              <w10:wrap type="square"/>
            </v:shape>
          </w:pict>
        </mc:Fallback>
      </mc:AlternateContent>
    </w:r>
    <w:r>
      <w:rPr>
        <w:noProof/>
        <w:lang w:eastAsia="en-US"/>
      </w:rPr>
      <w:drawing>
        <wp:anchor distT="0" distB="0" distL="114300" distR="114300" simplePos="0" relativeHeight="251658241" behindDoc="1" locked="0" layoutInCell="1" allowOverlap="1" wp14:anchorId="66D47C7E" wp14:editId="0AB3A1F5">
          <wp:simplePos x="0" y="0"/>
          <wp:positionH relativeFrom="column">
            <wp:posOffset>0</wp:posOffset>
          </wp:positionH>
          <wp:positionV relativeFrom="paragraph">
            <wp:posOffset>-487680</wp:posOffset>
          </wp:positionV>
          <wp:extent cx="1258570" cy="1297940"/>
          <wp:effectExtent l="0" t="0" r="1143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2B6FC5"/>
    <w:multiLevelType w:val="hybridMultilevel"/>
    <w:tmpl w:val="699E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33423"/>
    <w:multiLevelType w:val="hybridMultilevel"/>
    <w:tmpl w:val="E05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4E403804"/>
    <w:multiLevelType w:val="multilevel"/>
    <w:tmpl w:val="4B30CC6A"/>
    <w:numStyleLink w:val="Style1"/>
  </w:abstractNum>
  <w:abstractNum w:abstractNumId="25"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8"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124081687">
    <w:abstractNumId w:val="15"/>
  </w:num>
  <w:num w:numId="2" w16cid:durableId="1279677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748463">
    <w:abstractNumId w:val="15"/>
  </w:num>
  <w:num w:numId="4" w16cid:durableId="1141264561">
    <w:abstractNumId w:val="15"/>
  </w:num>
  <w:num w:numId="5" w16cid:durableId="1231696781">
    <w:abstractNumId w:val="15"/>
  </w:num>
  <w:num w:numId="6" w16cid:durableId="1196842696">
    <w:abstractNumId w:val="15"/>
  </w:num>
  <w:num w:numId="7" w16cid:durableId="16663783">
    <w:abstractNumId w:val="15"/>
  </w:num>
  <w:num w:numId="8" w16cid:durableId="48040623">
    <w:abstractNumId w:val="15"/>
  </w:num>
  <w:num w:numId="9" w16cid:durableId="510611483">
    <w:abstractNumId w:val="15"/>
  </w:num>
  <w:num w:numId="10" w16cid:durableId="1492718187">
    <w:abstractNumId w:val="15"/>
  </w:num>
  <w:num w:numId="11" w16cid:durableId="1936354225">
    <w:abstractNumId w:val="15"/>
  </w:num>
  <w:num w:numId="12" w16cid:durableId="1595475426">
    <w:abstractNumId w:val="15"/>
  </w:num>
  <w:num w:numId="13" w16cid:durableId="731542122">
    <w:abstractNumId w:val="11"/>
  </w:num>
  <w:num w:numId="14" w16cid:durableId="1695157023">
    <w:abstractNumId w:val="22"/>
  </w:num>
  <w:num w:numId="15" w16cid:durableId="1427192075">
    <w:abstractNumId w:val="12"/>
  </w:num>
  <w:num w:numId="16" w16cid:durableId="1100490415">
    <w:abstractNumId w:val="13"/>
  </w:num>
  <w:num w:numId="17" w16cid:durableId="283193235">
    <w:abstractNumId w:val="10"/>
  </w:num>
  <w:num w:numId="18" w16cid:durableId="693306157">
    <w:abstractNumId w:val="8"/>
  </w:num>
  <w:num w:numId="19" w16cid:durableId="2058116682">
    <w:abstractNumId w:val="7"/>
  </w:num>
  <w:num w:numId="20" w16cid:durableId="1177890159">
    <w:abstractNumId w:val="6"/>
  </w:num>
  <w:num w:numId="21" w16cid:durableId="571086890">
    <w:abstractNumId w:val="5"/>
  </w:num>
  <w:num w:numId="22" w16cid:durableId="43411062">
    <w:abstractNumId w:val="9"/>
  </w:num>
  <w:num w:numId="23" w16cid:durableId="49158027">
    <w:abstractNumId w:val="4"/>
  </w:num>
  <w:num w:numId="24" w16cid:durableId="378824545">
    <w:abstractNumId w:val="3"/>
  </w:num>
  <w:num w:numId="25" w16cid:durableId="449865061">
    <w:abstractNumId w:val="2"/>
  </w:num>
  <w:num w:numId="26" w16cid:durableId="1848784856">
    <w:abstractNumId w:val="1"/>
  </w:num>
  <w:num w:numId="27" w16cid:durableId="2113086780">
    <w:abstractNumId w:val="14"/>
  </w:num>
  <w:num w:numId="28" w16cid:durableId="902568321">
    <w:abstractNumId w:val="16"/>
  </w:num>
  <w:num w:numId="29" w16cid:durableId="533232005">
    <w:abstractNumId w:val="21"/>
  </w:num>
  <w:num w:numId="30" w16cid:durableId="1993220429">
    <w:abstractNumId w:val="0"/>
  </w:num>
  <w:num w:numId="31" w16cid:durableId="219832965">
    <w:abstractNumId w:val="28"/>
  </w:num>
  <w:num w:numId="32" w16cid:durableId="1475756569">
    <w:abstractNumId w:val="27"/>
  </w:num>
  <w:num w:numId="33" w16cid:durableId="1191455815">
    <w:abstractNumId w:val="20"/>
  </w:num>
  <w:num w:numId="34" w16cid:durableId="2093354601">
    <w:abstractNumId w:val="24"/>
  </w:num>
  <w:num w:numId="35" w16cid:durableId="488248964">
    <w:abstractNumId w:val="26"/>
  </w:num>
  <w:num w:numId="36" w16cid:durableId="2026131494">
    <w:abstractNumId w:val="25"/>
  </w:num>
  <w:num w:numId="37" w16cid:durableId="867720009">
    <w:abstractNumId w:val="19"/>
  </w:num>
  <w:num w:numId="38" w16cid:durableId="2064401573">
    <w:abstractNumId w:val="23"/>
  </w:num>
  <w:num w:numId="39" w16cid:durableId="2102602480">
    <w:abstractNumId w:val="18"/>
  </w:num>
  <w:num w:numId="40" w16cid:durableId="16576129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56"/>
    <w:rsid w:val="000028D1"/>
    <w:rsid w:val="00007375"/>
    <w:rsid w:val="00021D8C"/>
    <w:rsid w:val="00035EEF"/>
    <w:rsid w:val="00043F20"/>
    <w:rsid w:val="00051A18"/>
    <w:rsid w:val="0006058C"/>
    <w:rsid w:val="00072A50"/>
    <w:rsid w:val="0007307D"/>
    <w:rsid w:val="00073F03"/>
    <w:rsid w:val="000806AA"/>
    <w:rsid w:val="0008434F"/>
    <w:rsid w:val="0009261B"/>
    <w:rsid w:val="00092F53"/>
    <w:rsid w:val="000A5CCC"/>
    <w:rsid w:val="000B09DF"/>
    <w:rsid w:val="000B1E7A"/>
    <w:rsid w:val="000B22B8"/>
    <w:rsid w:val="000B31BC"/>
    <w:rsid w:val="000B46C2"/>
    <w:rsid w:val="000C5878"/>
    <w:rsid w:val="000D1126"/>
    <w:rsid w:val="000D274C"/>
    <w:rsid w:val="000D339F"/>
    <w:rsid w:val="000D5ED0"/>
    <w:rsid w:val="000E53D7"/>
    <w:rsid w:val="0011379D"/>
    <w:rsid w:val="0011419A"/>
    <w:rsid w:val="00121BF8"/>
    <w:rsid w:val="00132020"/>
    <w:rsid w:val="00140C71"/>
    <w:rsid w:val="00145ED1"/>
    <w:rsid w:val="00174933"/>
    <w:rsid w:val="00190928"/>
    <w:rsid w:val="001A6098"/>
    <w:rsid w:val="001A648A"/>
    <w:rsid w:val="001B2E5B"/>
    <w:rsid w:val="001B3039"/>
    <w:rsid w:val="001D0C9C"/>
    <w:rsid w:val="001D4362"/>
    <w:rsid w:val="001E0EF9"/>
    <w:rsid w:val="001E53BB"/>
    <w:rsid w:val="001F0476"/>
    <w:rsid w:val="001F4F1C"/>
    <w:rsid w:val="001F7893"/>
    <w:rsid w:val="002071D7"/>
    <w:rsid w:val="00256B82"/>
    <w:rsid w:val="002630EB"/>
    <w:rsid w:val="0026527A"/>
    <w:rsid w:val="00274F81"/>
    <w:rsid w:val="00280932"/>
    <w:rsid w:val="00285570"/>
    <w:rsid w:val="00287DD7"/>
    <w:rsid w:val="002954E4"/>
    <w:rsid w:val="002A0880"/>
    <w:rsid w:val="002A1209"/>
    <w:rsid w:val="002A6E81"/>
    <w:rsid w:val="002D1D5C"/>
    <w:rsid w:val="002F254C"/>
    <w:rsid w:val="002F4C56"/>
    <w:rsid w:val="002F5761"/>
    <w:rsid w:val="003020AB"/>
    <w:rsid w:val="00307674"/>
    <w:rsid w:val="00333417"/>
    <w:rsid w:val="00342EC7"/>
    <w:rsid w:val="0034744F"/>
    <w:rsid w:val="00347E35"/>
    <w:rsid w:val="003761A3"/>
    <w:rsid w:val="00377136"/>
    <w:rsid w:val="003B59EC"/>
    <w:rsid w:val="003B76C1"/>
    <w:rsid w:val="003C1BBF"/>
    <w:rsid w:val="003D4B2C"/>
    <w:rsid w:val="003D55DA"/>
    <w:rsid w:val="003F3623"/>
    <w:rsid w:val="003F388F"/>
    <w:rsid w:val="00407A51"/>
    <w:rsid w:val="0042630E"/>
    <w:rsid w:val="00441C0D"/>
    <w:rsid w:val="00442DE9"/>
    <w:rsid w:val="004520E1"/>
    <w:rsid w:val="00455CC4"/>
    <w:rsid w:val="00463007"/>
    <w:rsid w:val="004638A3"/>
    <w:rsid w:val="00476BDB"/>
    <w:rsid w:val="00481D15"/>
    <w:rsid w:val="0048744A"/>
    <w:rsid w:val="004A5E2F"/>
    <w:rsid w:val="004B255B"/>
    <w:rsid w:val="004C70DB"/>
    <w:rsid w:val="004E1A7B"/>
    <w:rsid w:val="00503048"/>
    <w:rsid w:val="00506B61"/>
    <w:rsid w:val="00507A63"/>
    <w:rsid w:val="00514660"/>
    <w:rsid w:val="00547189"/>
    <w:rsid w:val="005701B2"/>
    <w:rsid w:val="005A34DE"/>
    <w:rsid w:val="005B4D50"/>
    <w:rsid w:val="005E1E1A"/>
    <w:rsid w:val="0061206F"/>
    <w:rsid w:val="00613D60"/>
    <w:rsid w:val="0062244D"/>
    <w:rsid w:val="00625A38"/>
    <w:rsid w:val="00627201"/>
    <w:rsid w:val="00661740"/>
    <w:rsid w:val="006639DA"/>
    <w:rsid w:val="00672E09"/>
    <w:rsid w:val="00675BC7"/>
    <w:rsid w:val="00675C39"/>
    <w:rsid w:val="00676CFC"/>
    <w:rsid w:val="00685D09"/>
    <w:rsid w:val="006942FC"/>
    <w:rsid w:val="006A7D4B"/>
    <w:rsid w:val="006B160C"/>
    <w:rsid w:val="006C0735"/>
    <w:rsid w:val="006D00CD"/>
    <w:rsid w:val="006E0603"/>
    <w:rsid w:val="0071617A"/>
    <w:rsid w:val="00716F07"/>
    <w:rsid w:val="007637DE"/>
    <w:rsid w:val="00772220"/>
    <w:rsid w:val="007743E7"/>
    <w:rsid w:val="007833A7"/>
    <w:rsid w:val="007D2F0C"/>
    <w:rsid w:val="007D69B2"/>
    <w:rsid w:val="007E00E3"/>
    <w:rsid w:val="007E1261"/>
    <w:rsid w:val="007F03BD"/>
    <w:rsid w:val="007F5DF5"/>
    <w:rsid w:val="00811E6B"/>
    <w:rsid w:val="00824888"/>
    <w:rsid w:val="00832BB0"/>
    <w:rsid w:val="00840205"/>
    <w:rsid w:val="00846527"/>
    <w:rsid w:val="00850ED8"/>
    <w:rsid w:val="00855982"/>
    <w:rsid w:val="00860AD9"/>
    <w:rsid w:val="00890F68"/>
    <w:rsid w:val="008911A5"/>
    <w:rsid w:val="008914AB"/>
    <w:rsid w:val="00892CFF"/>
    <w:rsid w:val="008B6897"/>
    <w:rsid w:val="008C1F56"/>
    <w:rsid w:val="008C535A"/>
    <w:rsid w:val="008D6C93"/>
    <w:rsid w:val="008E01FF"/>
    <w:rsid w:val="008E3890"/>
    <w:rsid w:val="008F085F"/>
    <w:rsid w:val="008F1AD4"/>
    <w:rsid w:val="009043E0"/>
    <w:rsid w:val="0091605D"/>
    <w:rsid w:val="0092404E"/>
    <w:rsid w:val="009304B4"/>
    <w:rsid w:val="009450B2"/>
    <w:rsid w:val="00950D8D"/>
    <w:rsid w:val="009574AE"/>
    <w:rsid w:val="00962CD3"/>
    <w:rsid w:val="009650DC"/>
    <w:rsid w:val="0096750F"/>
    <w:rsid w:val="009A7AAA"/>
    <w:rsid w:val="009C62D4"/>
    <w:rsid w:val="009D3050"/>
    <w:rsid w:val="009F3DAA"/>
    <w:rsid w:val="009F596C"/>
    <w:rsid w:val="00A10484"/>
    <w:rsid w:val="00A14AA4"/>
    <w:rsid w:val="00A25C40"/>
    <w:rsid w:val="00A27A85"/>
    <w:rsid w:val="00A43CE4"/>
    <w:rsid w:val="00A44D1D"/>
    <w:rsid w:val="00A53689"/>
    <w:rsid w:val="00A5592E"/>
    <w:rsid w:val="00A56127"/>
    <w:rsid w:val="00A74243"/>
    <w:rsid w:val="00A85DB3"/>
    <w:rsid w:val="00A93448"/>
    <w:rsid w:val="00A95CC0"/>
    <w:rsid w:val="00AC3CFA"/>
    <w:rsid w:val="00AC60B8"/>
    <w:rsid w:val="00AC6319"/>
    <w:rsid w:val="00AC64B5"/>
    <w:rsid w:val="00AD4812"/>
    <w:rsid w:val="00AD6306"/>
    <w:rsid w:val="00AE02EA"/>
    <w:rsid w:val="00AE605F"/>
    <w:rsid w:val="00AF0C75"/>
    <w:rsid w:val="00B30B8B"/>
    <w:rsid w:val="00B36E98"/>
    <w:rsid w:val="00B449BE"/>
    <w:rsid w:val="00B63462"/>
    <w:rsid w:val="00B712EA"/>
    <w:rsid w:val="00B90B98"/>
    <w:rsid w:val="00BA028D"/>
    <w:rsid w:val="00BA39DA"/>
    <w:rsid w:val="00BA4D94"/>
    <w:rsid w:val="00BB0574"/>
    <w:rsid w:val="00BB18D6"/>
    <w:rsid w:val="00BB191D"/>
    <w:rsid w:val="00BB284A"/>
    <w:rsid w:val="00BD15C8"/>
    <w:rsid w:val="00BD544D"/>
    <w:rsid w:val="00BD6289"/>
    <w:rsid w:val="00BD69BB"/>
    <w:rsid w:val="00BE4C52"/>
    <w:rsid w:val="00BF131D"/>
    <w:rsid w:val="00C050F8"/>
    <w:rsid w:val="00C17950"/>
    <w:rsid w:val="00C23412"/>
    <w:rsid w:val="00C40E3D"/>
    <w:rsid w:val="00C53878"/>
    <w:rsid w:val="00C605CC"/>
    <w:rsid w:val="00C64DFB"/>
    <w:rsid w:val="00C71300"/>
    <w:rsid w:val="00C865AA"/>
    <w:rsid w:val="00C90EAB"/>
    <w:rsid w:val="00C95E04"/>
    <w:rsid w:val="00C96CFA"/>
    <w:rsid w:val="00C972F4"/>
    <w:rsid w:val="00CA130D"/>
    <w:rsid w:val="00CA234F"/>
    <w:rsid w:val="00CA6A5A"/>
    <w:rsid w:val="00CD28E3"/>
    <w:rsid w:val="00D41A22"/>
    <w:rsid w:val="00D42449"/>
    <w:rsid w:val="00D4712D"/>
    <w:rsid w:val="00D61D9B"/>
    <w:rsid w:val="00D7183E"/>
    <w:rsid w:val="00D76888"/>
    <w:rsid w:val="00D94E66"/>
    <w:rsid w:val="00DA6CCA"/>
    <w:rsid w:val="00DC572E"/>
    <w:rsid w:val="00DC79B0"/>
    <w:rsid w:val="00DD11B4"/>
    <w:rsid w:val="00DE5E63"/>
    <w:rsid w:val="00E04F08"/>
    <w:rsid w:val="00E23320"/>
    <w:rsid w:val="00E24C55"/>
    <w:rsid w:val="00E325D8"/>
    <w:rsid w:val="00E3426F"/>
    <w:rsid w:val="00E3471D"/>
    <w:rsid w:val="00E530FC"/>
    <w:rsid w:val="00E545F8"/>
    <w:rsid w:val="00E61261"/>
    <w:rsid w:val="00E64BBA"/>
    <w:rsid w:val="00E82F73"/>
    <w:rsid w:val="00E96FF6"/>
    <w:rsid w:val="00EA6826"/>
    <w:rsid w:val="00EB2704"/>
    <w:rsid w:val="00ED2232"/>
    <w:rsid w:val="00EF35A7"/>
    <w:rsid w:val="00F03AED"/>
    <w:rsid w:val="00F14951"/>
    <w:rsid w:val="00F3314D"/>
    <w:rsid w:val="00F343FC"/>
    <w:rsid w:val="00F40426"/>
    <w:rsid w:val="00F42145"/>
    <w:rsid w:val="00F44A5C"/>
    <w:rsid w:val="00F47DED"/>
    <w:rsid w:val="00F519C7"/>
    <w:rsid w:val="00F659D8"/>
    <w:rsid w:val="00F72759"/>
    <w:rsid w:val="00F80A49"/>
    <w:rsid w:val="00F81493"/>
    <w:rsid w:val="00F938D6"/>
    <w:rsid w:val="00FA05BE"/>
    <w:rsid w:val="00FA51FF"/>
    <w:rsid w:val="00FD21B0"/>
    <w:rsid w:val="00FD262C"/>
    <w:rsid w:val="00FD6D13"/>
    <w:rsid w:val="00FE15E4"/>
    <w:rsid w:val="00FE432D"/>
    <w:rsid w:val="00FE6C81"/>
    <w:rsid w:val="00FF02E9"/>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F9E01"/>
  <w15:docId w15:val="{BD1A6887-AB79-4A4C-A72C-41905F2C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7B"/>
    <w:pPr>
      <w:spacing w:after="160" w:line="259" w:lineRule="auto"/>
    </w:pPr>
    <w:rPr>
      <w:rFonts w:ascii="Arial" w:hAnsi="Arial"/>
      <w:sz w:val="18"/>
      <w:szCs w:val="22"/>
      <w:lang w:val="en-US" w:eastAsia="ja-JP"/>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cs="Times New Roman"/>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rFonts w:cs="Times New Roman"/>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after="0"/>
      <w:outlineLvl w:val="2"/>
    </w:pPr>
    <w:rPr>
      <w:rFonts w:cs="Times New Roman"/>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after="0"/>
      <w:outlineLvl w:val="3"/>
    </w:pPr>
    <w:rPr>
      <w:rFonts w:cs="Times New Roman"/>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0806AA"/>
    <w:pPr>
      <w:spacing w:after="0" w:line="240" w:lineRule="auto"/>
      <w:contextualSpacing/>
    </w:pPr>
    <w:rPr>
      <w:rFonts w:cs="Times New Roman"/>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lang w:val="en-GB" w:eastAsia="en-US"/>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ListParagraph">
    <w:name w:val="List Paragraph"/>
    <w:basedOn w:val="Normal"/>
    <w:uiPriority w:val="34"/>
    <w:qFormat/>
    <w:rsid w:val="002F4C56"/>
    <w:pPr>
      <w:ind w:left="720"/>
      <w:contextualSpacing/>
    </w:pPr>
    <w:rPr>
      <w:rFonts w:asciiTheme="minorHAnsi" w:eastAsiaTheme="minorHAnsi" w:hAnsiTheme="minorHAnsi" w:cstheme="minorBidi"/>
      <w:sz w:val="22"/>
      <w:lang w:val="en-GB" w:eastAsia="en-US"/>
    </w:rPr>
  </w:style>
  <w:style w:type="character" w:styleId="UnresolvedMention">
    <w:name w:val="Unresolved Mention"/>
    <w:basedOn w:val="DefaultParagraphFont"/>
    <w:uiPriority w:val="99"/>
    <w:semiHidden/>
    <w:unhideWhenUsed/>
    <w:rsid w:val="002F4C56"/>
    <w:rPr>
      <w:color w:val="605E5C"/>
      <w:shd w:val="clear" w:color="auto" w:fill="E1DFDD"/>
    </w:rPr>
  </w:style>
  <w:style w:type="paragraph" w:styleId="NoSpacing">
    <w:name w:val="No Spacing"/>
    <w:uiPriority w:val="1"/>
    <w:qFormat/>
    <w:rsid w:val="00073F03"/>
    <w:rPr>
      <w:rFonts w:ascii="Arial" w:hAnsi="Arial"/>
      <w:sz w:val="18"/>
      <w:szCs w:val="22"/>
      <w:lang w:val="en-US" w:eastAsia="ja-JP"/>
    </w:rPr>
  </w:style>
  <w:style w:type="table" w:customStyle="1" w:styleId="TableGrid1">
    <w:name w:val="Table Grid1"/>
    <w:basedOn w:val="TableNormal"/>
    <w:next w:val="TableGrid"/>
    <w:uiPriority w:val="59"/>
    <w:rsid w:val="00DC572E"/>
    <w:rPr>
      <w:rFonts w:ascii="Arial" w:eastAsia="Arial"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24279">
      <w:bodyDiv w:val="1"/>
      <w:marLeft w:val="0"/>
      <w:marRight w:val="0"/>
      <w:marTop w:val="0"/>
      <w:marBottom w:val="0"/>
      <w:divBdr>
        <w:top w:val="none" w:sz="0" w:space="0" w:color="auto"/>
        <w:left w:val="none" w:sz="0" w:space="0" w:color="auto"/>
        <w:bottom w:val="none" w:sz="0" w:space="0" w:color="auto"/>
        <w:right w:val="none" w:sz="0" w:space="0" w:color="auto"/>
      </w:divBdr>
    </w:div>
    <w:div w:id="1366827942">
      <w:bodyDiv w:val="1"/>
      <w:marLeft w:val="0"/>
      <w:marRight w:val="0"/>
      <w:marTop w:val="0"/>
      <w:marBottom w:val="0"/>
      <w:divBdr>
        <w:top w:val="none" w:sz="0" w:space="0" w:color="auto"/>
        <w:left w:val="none" w:sz="0" w:space="0" w:color="auto"/>
        <w:bottom w:val="none" w:sz="0" w:space="0" w:color="auto"/>
        <w:right w:val="none" w:sz="0" w:space="0" w:color="auto"/>
      </w:divBdr>
    </w:div>
    <w:div w:id="163205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don@ice.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20Baldwin\Documents\2020%20Events\ice_word_template_regional%20awards.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ermissions_x0020_to_x0020_use xmlns="a103d63e-489e-49c0-ad86-6332841f0cc1" xsi:nil="true"/>
    <ICE_x0020_Month xmlns="07d9b117-79ce-4245-856a-a7d1e912e85b">November</ICE_x0020_Month>
    <Knowledge_x0020_programmes xmlns="a103d63e-489e-49c0-ad86-6332841f0cc1" xsi:nil="true"/>
    <Committee xmlns="a2a90a71-b3dd-439b-8cf6-b0775798c228">RST</Committee>
    <Doc_x0020_Type xmlns="a103d63e-489e-49c0-ad86-6332841f0cc1">Template</Doc_x0020_Type>
    <Classification xmlns="a103d63e-489e-49c0-ad86-6332841f0cc1" xsi:nil="true"/>
    <ICE_x0020_Year xmlns="07d9b117-79ce-4245-856a-a7d1e912e85b">2018</ICE_x0020_Year>
    <Dial xmlns="a103d63e-489e-49c0-ad86-6332841f0cc1" xsi:nil="true"/>
    <Event_x0020_type xmlns="a103d63e-489e-49c0-ad86-6332841f0cc1" xsi:nil="true"/>
    <Social_x0020_Media xmlns="a103d63e-489e-49c0-ad86-6332841f0cc1" xsi:nil="true"/>
    <Campaign xmlns="a103d63e-489e-49c0-ad86-6332841f0cc1" xsi:nil="true"/>
    <Membership xmlns="a103d63e-489e-49c0-ad86-6332841f0cc1" xsi:nil="true"/>
    <Stakeholders xmlns="a103d63e-489e-49c0-ad86-6332841f0cc1" xsi:nil="true"/>
    <Awards_x002f_Competition xmlns="a103d63e-489e-49c0-ad86-6332841f0cc1" xsi:nil="true"/>
    <TaxCatchAll xmlns="07d9b117-79ce-4245-856a-a7d1e912e85b" xsi:nil="true"/>
    <Region xmlns="0e5fcfe1-b15b-4538-a982-13103348a246" xsi:nil="true"/>
    <lcf76f155ced4ddcb4097134ff3c332f xmlns="0e5fcfe1-b15b-4538-a982-13103348a24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B19C21D19415438F7FC53674D700DB" ma:contentTypeVersion="34" ma:contentTypeDescription="Create a new document." ma:contentTypeScope="" ma:versionID="662e8b36417c2bfa608c2211eb34288d">
  <xsd:schema xmlns:xsd="http://www.w3.org/2001/XMLSchema" xmlns:xs="http://www.w3.org/2001/XMLSchema" xmlns:p="http://schemas.microsoft.com/office/2006/metadata/properties" xmlns:ns2="0e5fcfe1-b15b-4538-a982-13103348a246" xmlns:ns3="07d9b117-79ce-4245-856a-a7d1e912e85b" xmlns:ns4="a2a90a71-b3dd-439b-8cf6-b0775798c228" xmlns:ns5="a103d63e-489e-49c0-ad86-6332841f0cc1" targetNamespace="http://schemas.microsoft.com/office/2006/metadata/properties" ma:root="true" ma:fieldsID="ad6b3e903d3fcae25abbdd34d739756e" ns2:_="" ns3:_="" ns4:_="" ns5:_="">
    <xsd:import namespace="0e5fcfe1-b15b-4538-a982-13103348a246"/>
    <xsd:import namespace="07d9b117-79ce-4245-856a-a7d1e912e85b"/>
    <xsd:import namespace="a2a90a71-b3dd-439b-8cf6-b0775798c228"/>
    <xsd:import namespace="a103d63e-489e-49c0-ad86-6332841f0cc1"/>
    <xsd:element name="properties">
      <xsd:complexType>
        <xsd:sequence>
          <xsd:element name="documentManagement">
            <xsd:complexType>
              <xsd:all>
                <xsd:element ref="ns2:Region" minOccurs="0"/>
                <xsd:element ref="ns3:ICE_x0020_Month" minOccurs="0"/>
                <xsd:element ref="ns3:ICE_x0020_Year" minOccurs="0"/>
                <xsd:element ref="ns4:Committee" minOccurs="0"/>
                <xsd:element ref="ns5:Dial" minOccurs="0"/>
                <xsd:element ref="ns5:Doc_x0020_Type" minOccurs="0"/>
                <xsd:element ref="ns5:Event_x0020_type" minOccurs="0"/>
                <xsd:element ref="ns5:Membership" minOccurs="0"/>
                <xsd:element ref="ns5:Stakeholders" minOccurs="0"/>
                <xsd:element ref="ns5:Campaign" minOccurs="0"/>
                <xsd:element ref="ns5:Knowledge_x0020_programmes" minOccurs="0"/>
                <xsd:element ref="ns5:Social_x0020_Media" minOccurs="0"/>
                <xsd:element ref="ns5:Classification" minOccurs="0"/>
                <xsd:element ref="ns5:Awards_x002f_Competition" minOccurs="0"/>
                <xsd:element ref="ns5:Permissions_x0020_to_x0020_u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cfe1-b15b-4538-a982-13103348a246"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xsd:complexType>
        <xsd:complexContent>
          <xsd:extension base="dms:MultiChoice">
            <xsd:sequence>
              <xsd:element name="Value" maxOccurs="unbounded" minOccurs="0" nillable="true">
                <xsd:simpleType>
                  <xsd:restriction base="dms:Choice">
                    <xsd:enumeration value="London"/>
                    <xsd:enumeration value="South East"/>
                  </xsd:restriction>
                </xsd:simpleType>
              </xsd:element>
            </xsd:sequence>
          </xsd:extension>
        </xsd:complexContent>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ICE_x0020_Month" ma:index="3" nillable="true" ma:displayName="Month" ma:format="Dropdown" ma:internalName="ICE_x0020_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ICE_x0020_Year" ma:index="4" nillable="true" ma:displayName="Year" ma:default="2018" ma:format="Dropdown" ma:internalName="ICE_x0020_Year">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8933794f-1d20-4cc2-859e-503a2fdc4b32}" ma:internalName="TaxCatchAll" ma:showField="CatchAllData" ma:web="07d9b117-79ce-4245-856a-a7d1e912e8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90a71-b3dd-439b-8cf6-b0775798c228" elementFormDefault="qualified">
    <xsd:import namespace="http://schemas.microsoft.com/office/2006/documentManagement/types"/>
    <xsd:import namespace="http://schemas.microsoft.com/office/infopath/2007/PartnerControls"/>
    <xsd:element name="Committee" ma:index="5" nillable="true" ma:displayName="Committee" ma:internalName="Committe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3d63e-489e-49c0-ad86-6332841f0cc1" elementFormDefault="qualified">
    <xsd:import namespace="http://schemas.microsoft.com/office/2006/documentManagement/types"/>
    <xsd:import namespace="http://schemas.microsoft.com/office/infopath/2007/PartnerControls"/>
    <xsd:element name="Dial" ma:index="6" nillable="true" ma:displayName="Dial" ma:format="Dropdown" ma:internalName="Dial">
      <xsd:simpleType>
        <xsd:restriction base="dms:Choice">
          <xsd:enumeration value="Grow the membership"/>
          <xsd:enumeration value="Provide whole life learning"/>
          <xsd:enumeration value="Identify and shape the big issues"/>
        </xsd:restriction>
      </xsd:simpleType>
    </xsd:element>
    <xsd:element name="Doc_x0020_Type" ma:index="7" nillable="true" ma:displayName="Doc Type" ma:format="Dropdown" ma:internalName="Doc_x0020_Type">
      <xsd:simpleType>
        <xsd:restriction base="dms:Choice">
          <xsd:enumeration value="Accrual and Deferral"/>
          <xsd:enumeration value="Action"/>
          <xsd:enumeration value="Agenda"/>
          <xsd:enumeration value="Article"/>
          <xsd:enumeration value="Badge"/>
          <xsd:enumeration value="Briefing"/>
          <xsd:enumeration value="Budget"/>
          <xsd:enumeration value="Business Plan"/>
          <xsd:enumeration value="Constitution"/>
          <xsd:enumeration value="Consultation"/>
          <xsd:enumeration value="Contact"/>
          <xsd:enumeration value="Delegate List"/>
          <xsd:enumeration value="E News"/>
          <xsd:enumeration value="Emails"/>
          <xsd:enumeration value="Evidence"/>
          <xsd:enumeration value="Flyer"/>
          <xsd:enumeration value="Guidance"/>
          <xsd:enumeration value="Invoice"/>
          <xsd:enumeration value="Itinerary"/>
          <xsd:enumeration value="KPI"/>
          <xsd:enumeration value="Letter"/>
          <xsd:enumeration value="Manifesto"/>
          <xsd:enumeration value="Minutes"/>
          <xsd:enumeration value="Presentation"/>
          <xsd:enumeration value="Press release"/>
          <xsd:enumeration value="Programme"/>
          <xsd:enumeration value="Purchase Order"/>
          <xsd:enumeration value="Report"/>
          <xsd:enumeration value="RF1"/>
          <xsd:enumeration value="RF2"/>
          <xsd:enumeration value="Sign in sheet"/>
          <xsd:enumeration value="Speech"/>
          <xsd:enumeration value="Sponsorship"/>
          <xsd:enumeration value="Summary note"/>
          <xsd:enumeration value="Survey"/>
          <xsd:enumeration value="Template"/>
          <xsd:enumeration value="Tracker"/>
        </xsd:restriction>
      </xsd:simpleType>
    </xsd:element>
    <xsd:element name="Event_x0020_type" ma:index="8" nillable="true" ma:displayName="Event type" ma:format="Dropdown" ma:internalName="Event_x0020_type">
      <xsd:simpleType>
        <xsd:restriction base="dms:Choice">
          <xsd:enumeration value="AGM"/>
          <xsd:enumeration value="Award"/>
          <xsd:enumeration value="Bridge to School"/>
          <xsd:enumeration value="Competition"/>
          <xsd:enumeration value="Conference"/>
          <xsd:enumeration value="Dinner"/>
          <xsd:enumeration value="EGM"/>
          <xsd:enumeration value="Lecture"/>
          <xsd:enumeration value="Meeting"/>
          <xsd:enumeration value="STEM Activity"/>
          <xsd:enumeration value="Social"/>
          <xsd:enumeration value="Training Course"/>
          <xsd:enumeration value="Webinar"/>
          <xsd:enumeration value="Workshop"/>
        </xsd:restriction>
      </xsd:simpleType>
    </xsd:element>
    <xsd:element name="Membership" ma:index="9" nillable="true" ma:displayName="Membership" ma:format="Dropdown" ma:internalName="Membership">
      <xsd:simpleType>
        <xsd:restriction base="dms:Choice">
          <xsd:enumeration value="Academic Partnership"/>
          <xsd:enumeration value="Ambassadors"/>
          <xsd:enumeration value="AMICE"/>
          <xsd:enumeration value="Corporate Partnership"/>
          <xsd:enumeration value="Council Reps"/>
          <xsd:enumeration value="CPC"/>
          <xsd:enumeration value="Fellows"/>
          <xsd:enumeration value="Graduates and Students"/>
          <xsd:enumeration value="Inspiration (U19)"/>
          <xsd:enumeration value="Mentors"/>
          <xsd:enumeration value="President"/>
          <xsd:enumeration value="Vice President"/>
        </xsd:restriction>
      </xsd:simpleType>
    </xsd:element>
    <xsd:element name="Stakeholders" ma:index="10" nillable="true" ma:displayName="Stakeholders" ma:format="Dropdown" ma:internalName="Stakeholders">
      <xsd:simpleType>
        <xsd:restriction base="dms:Choice">
          <xsd:enumeration value="CIC"/>
          <xsd:enumeration value="AM"/>
          <xsd:enumeration value="Engineering UK"/>
          <xsd:enumeration value="LEP"/>
          <xsd:enumeration value="MLA"/>
          <xsd:enumeration value="MP"/>
          <xsd:enumeration value="STEM NET"/>
        </xsd:restriction>
      </xsd:simpleType>
    </xsd:element>
    <xsd:element name="Campaign" ma:index="11" nillable="true" ma:displayName="Campaign" ma:format="Dropdown" ma:internalName="Campaign">
      <xsd:simpleType>
        <xsd:restriction base="dms:Choice">
          <xsd:enumeration value="ICE 200"/>
          <xsd:enumeration value="Brexit"/>
          <xsd:enumeration value="British Science week"/>
          <xsd:enumeration value="Construction Week"/>
          <xsd:enumeration value="EHOD"/>
          <xsd:enumeration value="Election"/>
          <xsd:enumeration value="International Men's day"/>
          <xsd:enumeration value="National Apprenticeship week"/>
          <xsd:enumeration value="National Women in Engineering Day"/>
          <xsd:enumeration value="National Women's Day"/>
          <xsd:enumeration value="Open House"/>
          <xsd:enumeration value="Open site/open house"/>
          <xsd:enumeration value="Scottish Apprenticeship week"/>
          <xsd:enumeration value="State of the Nation"/>
          <xsd:enumeration value="This is Civil Engineering"/>
          <xsd:enumeration value="Tomorrow's Engineers Week"/>
          <xsd:enumeration value="Volunteer week"/>
          <xsd:enumeration value="Year of Engineering"/>
          <xsd:enumeration value="Year of Young People"/>
        </xsd:restriction>
      </xsd:simpleType>
    </xsd:element>
    <xsd:element name="Knowledge_x0020_programmes" ma:index="12" nillable="true" ma:displayName="Knowledge programmes" ma:format="Dropdown" ma:internalName="Knowledge_x0020_programmes">
      <xsd:simpleType>
        <xsd:restriction base="dms:Choice">
          <xsd:enumeration value="Climate Change"/>
          <xsd:enumeration value="Digital Engineering &amp; the Built Environment"/>
          <xsd:enumeration value="Digital Transfer"/>
          <xsd:enumeration value="Industry transformation"/>
          <xsd:enumeration value="Productivity"/>
          <xsd:enumeration value="Professional development and Skills"/>
          <xsd:enumeration value="Urbanisation"/>
        </xsd:restriction>
      </xsd:simpleType>
    </xsd:element>
    <xsd:element name="Social_x0020_Media" ma:index="13" nillable="true" ma:displayName="Social Media" ma:format="Dropdown" ma:internalName="Social_x0020_Media">
      <xsd:complexType>
        <xsd:complexContent>
          <xsd:extension base="dms:MultiChoice">
            <xsd:sequence>
              <xsd:element name="Value" maxOccurs="unbounded" minOccurs="0" nillable="true">
                <xsd:simpleType>
                  <xsd:restriction base="dms:Choice">
                    <xsd:enumeration value="blog"/>
                    <xsd:enumeration value="ICE Talks"/>
                    <xsd:enumeration value="Instagram"/>
                    <xsd:enumeration value="Linked In"/>
                    <xsd:enumeration value="Twitter"/>
                    <xsd:enumeration value="Vlog"/>
                    <xsd:enumeration value="You Tube"/>
                  </xsd:restriction>
                </xsd:simpleType>
              </xsd:element>
            </xsd:sequence>
          </xsd:extension>
        </xsd:complexContent>
      </xsd:complexType>
    </xsd:element>
    <xsd:element name="Classification" ma:index="14" nillable="true" ma:displayName="Classification" ma:format="Dropdown" ma:internalName="Classification">
      <xsd:simpleType>
        <xsd:restriction base="dms:Choice">
          <xsd:enumeration value="Café 200"/>
          <xsd:enumeration value="Commemoration Book"/>
          <xsd:enumeration value="Education and Inspiration"/>
          <xsd:enumeration value="Explore Engineering"/>
          <xsd:enumeration value="ICE 200"/>
          <xsd:enumeration value="Knowledge"/>
          <xsd:enumeration value="Membership"/>
          <xsd:enumeration value="President Visit"/>
          <xsd:enumeration value="Public Affairs"/>
          <xsd:enumeration value="Profile Raising"/>
        </xsd:restriction>
      </xsd:simpleType>
    </xsd:element>
    <xsd:element name="Awards_x002f_Competition" ma:index="15" nillable="true" ma:displayName="Awards/Competition" ma:format="Dropdown" ma:internalName="Awards_x002F_Competition">
      <xsd:simpleType>
        <xsd:restriction base="dms:Choice">
          <xsd:enumeration value="Communication Competition"/>
          <xsd:enumeration value="Emerging Engineers"/>
          <xsd:enumeration value="Football Competition"/>
          <xsd:enumeration value="Golf Tournament"/>
          <xsd:enumeration value="ICE Awards"/>
          <xsd:enumeration value="Netball Competition"/>
          <xsd:enumeration value="People's Choice"/>
          <xsd:enumeration value="Pitch 200"/>
          <xsd:enumeration value="Plaques"/>
          <xsd:enumeration value="Regional Awards"/>
        </xsd:restriction>
      </xsd:simpleType>
    </xsd:element>
    <xsd:element name="Permissions_x0020_to_x0020_use" ma:index="16" nillable="true" ma:displayName="Permissions to use" ma:format="Dropdown" ma:internalName="Permissions_x0020_to_x0020_use">
      <xsd:simpleType>
        <xsd:restriction base="dms:Choice">
          <xsd:enumeration value="Check"/>
          <xsd:enumeration value="No"/>
          <xsd:enumeration value="Reference"/>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a103d63e-489e-49c0-ad86-6332841f0cc1"/>
    <ds:schemaRef ds:uri="07d9b117-79ce-4245-856a-a7d1e912e85b"/>
    <ds:schemaRef ds:uri="a2a90a71-b3dd-439b-8cf6-b0775798c228"/>
    <ds:schemaRef ds:uri="0e5fcfe1-b15b-4538-a982-13103348a246"/>
  </ds:schemaRefs>
</ds:datastoreItem>
</file>

<file path=customXml/itemProps2.xml><?xml version="1.0" encoding="utf-8"?>
<ds:datastoreItem xmlns:ds="http://schemas.openxmlformats.org/officeDocument/2006/customXml" ds:itemID="{3CE8E13C-C3C5-471D-8CFC-5F514FE14A1A}">
  <ds:schemaRefs>
    <ds:schemaRef ds:uri="http://schemas.openxmlformats.org/officeDocument/2006/bibliography"/>
  </ds:schemaRefs>
</ds:datastoreItem>
</file>

<file path=customXml/itemProps3.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4.xml><?xml version="1.0" encoding="utf-8"?>
<ds:datastoreItem xmlns:ds="http://schemas.openxmlformats.org/officeDocument/2006/customXml" ds:itemID="{DEA42A4F-3E8A-489A-9081-805C8A8A6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fcfe1-b15b-4538-a982-13103348a246"/>
    <ds:schemaRef ds:uri="07d9b117-79ce-4245-856a-a7d1e912e85b"/>
    <ds:schemaRef ds:uri="a2a90a71-b3dd-439b-8cf6-b0775798c228"/>
    <ds:schemaRef ds:uri="a103d63e-489e-49c0-ad86-6332841f0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ice_word_template_regional awards.dotx</Template>
  <TotalTime>220</TotalTime>
  <Pages>1</Pages>
  <Words>636</Words>
  <Characters>3629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Baldwin</dc:creator>
  <cp:keywords/>
  <cp:lastModifiedBy>Eisha Sharma</cp:lastModifiedBy>
  <cp:revision>78</cp:revision>
  <cp:lastPrinted>2023-12-01T23:38:00Z</cp:lastPrinted>
  <dcterms:created xsi:type="dcterms:W3CDTF">2023-11-29T18:50:00Z</dcterms:created>
  <dcterms:modified xsi:type="dcterms:W3CDTF">2026-03-19T12:08:00Z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0x010100C2B19C21D19415438F7FC53674D700DB</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AuthorIds_UIVersion_2048">
    <vt:lpwstr>1187</vt:lpwstr>
  </property>
  <property fmtid="{D5CDD505-2E9C-101B-9397-08002B2CF9AE}" pid="9" name="MediaServiceImageTags">
    <vt:lpwstr/>
  </property>
</Properties>
</file>