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8BA6" w14:textId="77777777" w:rsidR="003F5886" w:rsidRDefault="003F5886" w:rsidP="006B292B">
      <w:pPr>
        <w:pStyle w:val="Heading1"/>
      </w:pPr>
      <w:r>
        <w:t xml:space="preserve">ICE </w:t>
      </w:r>
      <w:proofErr w:type="gramStart"/>
      <w:r>
        <w:t>North West</w:t>
      </w:r>
      <w:proofErr w:type="gramEnd"/>
      <w:r>
        <w:t xml:space="preserve"> Awards 2027</w:t>
      </w:r>
    </w:p>
    <w:p w14:paraId="66EE29C9" w14:textId="7ECB29FD" w:rsidR="00822ADE" w:rsidRPr="003F5886" w:rsidRDefault="003F5886" w:rsidP="006B292B">
      <w:pPr>
        <w:pStyle w:val="Heading1"/>
        <w:rPr>
          <w:sz w:val="40"/>
          <w:szCs w:val="20"/>
        </w:rPr>
      </w:pPr>
      <w:r w:rsidRPr="003F5886">
        <w:rPr>
          <w:sz w:val="40"/>
          <w:szCs w:val="20"/>
        </w:rPr>
        <w:t xml:space="preserve">Entry form </w:t>
      </w:r>
      <w:r w:rsidR="008C3660">
        <w:rPr>
          <w:sz w:val="40"/>
          <w:szCs w:val="20"/>
        </w:rPr>
        <w:t>for Constructability</w:t>
      </w:r>
    </w:p>
    <w:p w14:paraId="7D2B3833" w14:textId="77777777" w:rsidR="007012A8" w:rsidRDefault="00C874F1" w:rsidP="00C874F1">
      <w:r>
        <w:t xml:space="preserve">Please refer to our </w:t>
      </w:r>
      <w:r w:rsidR="00005CD1">
        <w:t>application pack prior to completing this form.</w:t>
      </w:r>
      <w:r w:rsidR="00B03542">
        <w:t xml:space="preserve"> </w:t>
      </w:r>
    </w:p>
    <w:p w14:paraId="6C5AEEB4" w14:textId="0A496AB0" w:rsidR="00880033" w:rsidRDefault="00B03542" w:rsidP="007012A8">
      <w:r>
        <w:t>All fields are mandatory, unless otherwise stated.</w:t>
      </w:r>
      <w:r w:rsidR="007012A8">
        <w:t xml:space="preserve"> </w:t>
      </w:r>
    </w:p>
    <w:p w14:paraId="0467761A" w14:textId="2E05C179" w:rsidR="00224825" w:rsidRDefault="00224825" w:rsidP="00224825">
      <w:r>
        <w:t xml:space="preserve">The deadline is </w:t>
      </w:r>
      <w:r>
        <w:rPr>
          <w:b/>
          <w:bCs/>
        </w:rPr>
        <w:t>Friday 22 January 2027</w:t>
      </w:r>
      <w:r>
        <w:t xml:space="preserve"> and entries should be submitted to </w:t>
      </w:r>
      <w:hyperlink r:id="rId10" w:history="1">
        <w:r w:rsidRPr="001B103C">
          <w:rPr>
            <w:rStyle w:val="Hyperlink"/>
          </w:rPr>
          <w:t>nwawards@ice.org.uk</w:t>
        </w:r>
      </w:hyperlink>
      <w:r>
        <w:t>.</w:t>
      </w:r>
    </w:p>
    <w:p w14:paraId="457B8C69" w14:textId="691A24C6" w:rsidR="009C6053" w:rsidRDefault="00FC5AF0" w:rsidP="003C457A">
      <w:pPr>
        <w:pStyle w:val="Heading3"/>
      </w:pPr>
      <w:r>
        <w:t>Checklist</w:t>
      </w:r>
    </w:p>
    <w:p w14:paraId="51CEE7EB" w14:textId="06632B0B" w:rsidR="00710E86" w:rsidRPr="00710E86" w:rsidRDefault="00710E86" w:rsidP="00710E86">
      <w:r>
        <w:t>Please put an X in the field to confirm</w:t>
      </w:r>
      <w:r w:rsidR="00E22CD3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85"/>
      </w:tblGrid>
      <w:tr w:rsidR="00FC5AF0" w14:paraId="5473679B" w14:textId="77777777" w:rsidTr="00E22CD3">
        <w:tc>
          <w:tcPr>
            <w:tcW w:w="9351" w:type="dxa"/>
          </w:tcPr>
          <w:p w14:paraId="29FE4EA0" w14:textId="706E781E" w:rsidR="00FC5AF0" w:rsidRDefault="00E22CD3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Rules of entry</w:t>
            </w:r>
          </w:p>
          <w:p w14:paraId="1C1B2ACA" w14:textId="659F0E2E" w:rsidR="00FC5AF0" w:rsidRPr="003B5FA0" w:rsidRDefault="00E22CD3" w:rsidP="008350E4">
            <w:r>
              <w:rPr>
                <w:sz w:val="16"/>
                <w:szCs w:val="16"/>
              </w:rPr>
              <w:t>I confirm that I have read the rules of entry listed in the application pack.</w:t>
            </w:r>
          </w:p>
        </w:tc>
        <w:tc>
          <w:tcPr>
            <w:tcW w:w="1185" w:type="dxa"/>
          </w:tcPr>
          <w:p w14:paraId="594558FA" w14:textId="77777777" w:rsidR="00FC5AF0" w:rsidRPr="0037202B" w:rsidRDefault="00FC5AF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FC5AF0" w14:paraId="67CA1310" w14:textId="77777777" w:rsidTr="00E22CD3">
        <w:tc>
          <w:tcPr>
            <w:tcW w:w="9351" w:type="dxa"/>
          </w:tcPr>
          <w:p w14:paraId="6A5A77A7" w14:textId="663653A3" w:rsidR="00FC5AF0" w:rsidRPr="0037202B" w:rsidRDefault="00E22CD3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Entry fee</w:t>
            </w:r>
          </w:p>
          <w:p w14:paraId="2BAD3369" w14:textId="408F8001" w:rsidR="00FC5AF0" w:rsidRPr="00610A9E" w:rsidRDefault="00E22CD3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have </w:t>
            </w:r>
            <w:r w:rsidR="001E0669">
              <w:rPr>
                <w:sz w:val="16"/>
                <w:szCs w:val="16"/>
              </w:rPr>
              <w:t>paid the entry fee and provided the Eventbrite reference number below.</w:t>
            </w:r>
          </w:p>
        </w:tc>
        <w:tc>
          <w:tcPr>
            <w:tcW w:w="1185" w:type="dxa"/>
          </w:tcPr>
          <w:p w14:paraId="2E9A12A5" w14:textId="77777777" w:rsidR="00FC5AF0" w:rsidRPr="0037202B" w:rsidRDefault="00FC5AF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8216B" w14:paraId="3DCDC568" w14:textId="77777777" w:rsidTr="00E22CD3">
        <w:tc>
          <w:tcPr>
            <w:tcW w:w="9351" w:type="dxa"/>
          </w:tcPr>
          <w:p w14:paraId="44A7286E" w14:textId="236B1639" w:rsidR="0038216B" w:rsidRDefault="00A526D3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Permission</w:t>
            </w:r>
          </w:p>
          <w:p w14:paraId="4217AFDD" w14:textId="2CDAED99" w:rsidR="0038216B" w:rsidRPr="0038216B" w:rsidRDefault="0038216B" w:rsidP="0038216B">
            <w:r>
              <w:rPr>
                <w:sz w:val="16"/>
                <w:szCs w:val="16"/>
              </w:rPr>
              <w:t xml:space="preserve">I </w:t>
            </w:r>
            <w:r w:rsidR="00A526D3">
              <w:rPr>
                <w:sz w:val="16"/>
                <w:szCs w:val="16"/>
              </w:rPr>
              <w:t>confirm that I have obtained the necessary permission to submit this form, from all partners involved.</w:t>
            </w:r>
          </w:p>
        </w:tc>
        <w:tc>
          <w:tcPr>
            <w:tcW w:w="1185" w:type="dxa"/>
          </w:tcPr>
          <w:p w14:paraId="21C280A4" w14:textId="77777777" w:rsidR="0038216B" w:rsidRPr="0037202B" w:rsidRDefault="0038216B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47EC8" w14:paraId="39B1F162" w14:textId="77777777" w:rsidTr="00E22CD3">
        <w:tc>
          <w:tcPr>
            <w:tcW w:w="9351" w:type="dxa"/>
          </w:tcPr>
          <w:p w14:paraId="31EEC36C" w14:textId="77777777" w:rsidR="00747EC8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</w:t>
            </w:r>
          </w:p>
          <w:p w14:paraId="4AD1FF69" w14:textId="11841425" w:rsidR="00747EC8" w:rsidRPr="00747EC8" w:rsidRDefault="00747EC8" w:rsidP="00747EC8">
            <w:r w:rsidRPr="00747EC8">
              <w:rPr>
                <w:sz w:val="16"/>
                <w:szCs w:val="16"/>
              </w:rPr>
              <w:t>I confirm that I have the copyright to use the submitted files</w:t>
            </w:r>
            <w:r w:rsidR="00E41181">
              <w:rPr>
                <w:sz w:val="16"/>
                <w:szCs w:val="16"/>
              </w:rPr>
              <w:t xml:space="preserve"> and images.</w:t>
            </w:r>
          </w:p>
        </w:tc>
        <w:tc>
          <w:tcPr>
            <w:tcW w:w="1185" w:type="dxa"/>
          </w:tcPr>
          <w:p w14:paraId="75402AAC" w14:textId="77777777" w:rsidR="00747EC8" w:rsidRPr="0037202B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620FFB87" w14:textId="77777777" w:rsidR="00BE1F70" w:rsidRDefault="00BE1F70"/>
    <w:p w14:paraId="77B0E886" w14:textId="280525CC" w:rsidR="00520B21" w:rsidRDefault="00520B21" w:rsidP="00520B21">
      <w:pPr>
        <w:pStyle w:val="Heading5"/>
      </w:pPr>
      <w:r>
        <w:t>Entry details</w:t>
      </w:r>
    </w:p>
    <w:p w14:paraId="725203ED" w14:textId="19631444" w:rsidR="00520B21" w:rsidRPr="00520B21" w:rsidRDefault="009C7DC5" w:rsidP="00520B21">
      <w:r>
        <w:t xml:space="preserve">Please </w:t>
      </w:r>
      <w:r w:rsidR="00CD67B4">
        <w:t xml:space="preserve">provide </w:t>
      </w:r>
      <w:r>
        <w:t xml:space="preserve">the below to help with our </w:t>
      </w:r>
      <w:r w:rsidR="00CD67B4">
        <w:t>admin: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520B21" w14:paraId="6E14F90B" w14:textId="77777777" w:rsidTr="008350E4">
        <w:tc>
          <w:tcPr>
            <w:tcW w:w="5268" w:type="dxa"/>
          </w:tcPr>
          <w:p w14:paraId="0C2353AF" w14:textId="3C7D0020" w:rsidR="00520B21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Entry fee reference</w:t>
            </w:r>
          </w:p>
          <w:p w14:paraId="424E0DE8" w14:textId="6A69CB97" w:rsidR="00520B21" w:rsidRPr="0037202B" w:rsidRDefault="003805E6" w:rsidP="008350E4">
            <w:r>
              <w:rPr>
                <w:sz w:val="16"/>
                <w:szCs w:val="16"/>
              </w:rPr>
              <w:t>Order number provided from Eventbrite</w:t>
            </w:r>
          </w:p>
        </w:tc>
        <w:tc>
          <w:tcPr>
            <w:tcW w:w="5268" w:type="dxa"/>
          </w:tcPr>
          <w:p w14:paraId="47785300" w14:textId="77777777" w:rsidR="00520B21" w:rsidRPr="0037202B" w:rsidRDefault="00520B2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805E6" w14:paraId="6B400E08" w14:textId="77777777" w:rsidTr="008350E4">
        <w:tc>
          <w:tcPr>
            <w:tcW w:w="5268" w:type="dxa"/>
          </w:tcPr>
          <w:p w14:paraId="24DA9DB8" w14:textId="062F450F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 owner info</w:t>
            </w:r>
            <w:r w:rsidR="004C24D9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rmation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(if applicable)</w:t>
            </w:r>
          </w:p>
          <w:p w14:paraId="71E150E4" w14:textId="6F6FF630" w:rsidR="003805E6" w:rsidRPr="0037202B" w:rsidRDefault="003805E6" w:rsidP="008350E4">
            <w:r>
              <w:rPr>
                <w:sz w:val="16"/>
                <w:szCs w:val="16"/>
              </w:rPr>
              <w:t xml:space="preserve">Let us know </w:t>
            </w:r>
            <w:r w:rsidR="002E1644">
              <w:rPr>
                <w:sz w:val="16"/>
                <w:szCs w:val="16"/>
              </w:rPr>
              <w:t xml:space="preserve">who to </w:t>
            </w:r>
            <w:r>
              <w:rPr>
                <w:sz w:val="16"/>
                <w:szCs w:val="16"/>
              </w:rPr>
              <w:t>credit if this needs to be included</w:t>
            </w:r>
          </w:p>
        </w:tc>
        <w:tc>
          <w:tcPr>
            <w:tcW w:w="5268" w:type="dxa"/>
          </w:tcPr>
          <w:p w14:paraId="6BE92BBE" w14:textId="77777777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520B21" w14:paraId="4C65D4A1" w14:textId="77777777" w:rsidTr="008350E4">
        <w:tc>
          <w:tcPr>
            <w:tcW w:w="5268" w:type="dxa"/>
          </w:tcPr>
          <w:p w14:paraId="35A3173A" w14:textId="0EAD9E6B" w:rsidR="00520B21" w:rsidRPr="0037202B" w:rsidRDefault="001868D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Number of additional files be</w:t>
            </w:r>
            <w:r w:rsidR="002E1644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ing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submitted</w:t>
            </w:r>
          </w:p>
          <w:p w14:paraId="5182D838" w14:textId="77777777" w:rsidR="0050340E" w:rsidRDefault="001868D1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Note </w:t>
            </w:r>
            <w:r w:rsidR="006C6D35">
              <w:rPr>
                <w:sz w:val="16"/>
                <w:szCs w:val="16"/>
              </w:rPr>
              <w:t xml:space="preserve">what else will be submitted, along with this form. </w:t>
            </w:r>
          </w:p>
          <w:p w14:paraId="4CBEEC34" w14:textId="6AE7966E" w:rsidR="00520B21" w:rsidRPr="00610A9E" w:rsidRDefault="006C6D35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(e.g. </w:t>
            </w:r>
            <w:r w:rsidR="0050340E">
              <w:rPr>
                <w:sz w:val="16"/>
                <w:szCs w:val="16"/>
              </w:rPr>
              <w:t xml:space="preserve">11 other files: </w:t>
            </w:r>
            <w:r>
              <w:rPr>
                <w:sz w:val="16"/>
                <w:szCs w:val="16"/>
              </w:rPr>
              <w:t>1 video, 4 images, 6 p</w:t>
            </w:r>
            <w:r w:rsidR="0050340E">
              <w:rPr>
                <w:sz w:val="16"/>
                <w:szCs w:val="16"/>
              </w:rPr>
              <w:t>lans/drawings)</w:t>
            </w:r>
          </w:p>
        </w:tc>
        <w:tc>
          <w:tcPr>
            <w:tcW w:w="5268" w:type="dxa"/>
          </w:tcPr>
          <w:p w14:paraId="53786274" w14:textId="77777777" w:rsidR="00520B21" w:rsidRPr="0037202B" w:rsidRDefault="00520B2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0CD2AEE8" w14:textId="77777777" w:rsidR="00520B21" w:rsidRDefault="00520B21"/>
    <w:p w14:paraId="7EB83EE0" w14:textId="24FCC5FB" w:rsidR="005C7F1C" w:rsidRDefault="00B951B0" w:rsidP="005C7F1C">
      <w:pPr>
        <w:pStyle w:val="Heading5"/>
      </w:pPr>
      <w:r>
        <w:t xml:space="preserve">ICE </w:t>
      </w:r>
      <w:proofErr w:type="gramStart"/>
      <w:r>
        <w:t>North West</w:t>
      </w:r>
      <w:proofErr w:type="gramEnd"/>
      <w:r>
        <w:t xml:space="preserve"> Awards Dinner</w:t>
      </w:r>
    </w:p>
    <w:p w14:paraId="7D510A29" w14:textId="381D62B2" w:rsidR="005C7F1C" w:rsidRPr="00520B21" w:rsidRDefault="00B951B0" w:rsidP="005C7F1C">
      <w:r>
        <w:t xml:space="preserve">The awards ceremony will be held in-person </w:t>
      </w:r>
      <w:r w:rsidR="00BD1092">
        <w:t xml:space="preserve">at the </w:t>
      </w:r>
      <w:r w:rsidR="00BD1092" w:rsidRPr="00C77686">
        <w:rPr>
          <w:b/>
          <w:bCs/>
          <w:color w:val="633753"/>
        </w:rPr>
        <w:t>Midland Hotel in Manchester, on Thursday 6 May 2027</w:t>
      </w:r>
      <w:r w:rsidR="00BD109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154"/>
      </w:tblGrid>
      <w:tr w:rsidR="005C7F1C" w14:paraId="7854ED83" w14:textId="77777777" w:rsidTr="00413340">
        <w:tc>
          <w:tcPr>
            <w:tcW w:w="5382" w:type="dxa"/>
          </w:tcPr>
          <w:p w14:paraId="791849B8" w14:textId="78DB1705" w:rsidR="005C7F1C" w:rsidRPr="004179A2" w:rsidRDefault="004179A2" w:rsidP="004179A2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Would you like to </w:t>
            </w:r>
            <w:r w:rsidR="00413340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reserve a table for the awards dinner?</w:t>
            </w:r>
          </w:p>
        </w:tc>
        <w:tc>
          <w:tcPr>
            <w:tcW w:w="5154" w:type="dxa"/>
          </w:tcPr>
          <w:p w14:paraId="33D11D11" w14:textId="77777777" w:rsidR="005C7F1C" w:rsidRPr="0037202B" w:rsidRDefault="005C7F1C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44213F77" w14:textId="77777777" w:rsidR="00AD0CBB" w:rsidRDefault="00AD0CBB"/>
    <w:p w14:paraId="256B1DC1" w14:textId="2BDD30FB" w:rsidR="00EF63E8" w:rsidRPr="00413340" w:rsidRDefault="00575A88">
      <w:pPr>
        <w:rPr>
          <w:color w:val="633753"/>
        </w:rPr>
      </w:pPr>
      <w:r w:rsidRPr="00413340">
        <w:rPr>
          <w:color w:val="633753"/>
        </w:rPr>
        <w:t xml:space="preserve">Please note by </w:t>
      </w:r>
      <w:r w:rsidR="0093749E">
        <w:rPr>
          <w:color w:val="633753"/>
        </w:rPr>
        <w:t>stating</w:t>
      </w:r>
      <w:r w:rsidRPr="00413340">
        <w:rPr>
          <w:color w:val="633753"/>
        </w:rPr>
        <w:t xml:space="preserve"> ‘yes’, we will ensure </w:t>
      </w:r>
      <w:r w:rsidRPr="00666ACE">
        <w:rPr>
          <w:color w:val="633753"/>
        </w:rPr>
        <w:t xml:space="preserve">there </w:t>
      </w:r>
      <w:r w:rsidRPr="00413340">
        <w:rPr>
          <w:color w:val="633753"/>
        </w:rPr>
        <w:t xml:space="preserve">is a table available for you. </w:t>
      </w:r>
      <w:r w:rsidR="0093749E">
        <w:rPr>
          <w:color w:val="633753"/>
        </w:rPr>
        <w:br/>
      </w:r>
      <w:r w:rsidR="0093749E" w:rsidRPr="00413340">
        <w:rPr>
          <w:color w:val="633753"/>
        </w:rPr>
        <w:t>However,</w:t>
      </w:r>
      <w:r w:rsidRPr="00413340">
        <w:rPr>
          <w:color w:val="633753"/>
        </w:rPr>
        <w:t xml:space="preserve"> to confirm your places at the dinner, you will need to officially book via the ICE website.</w:t>
      </w:r>
    </w:p>
    <w:p w14:paraId="71974E30" w14:textId="73FA69D0" w:rsidR="00031305" w:rsidRPr="00666ACE" w:rsidRDefault="003E3D7E">
      <w:pPr>
        <w:rPr>
          <w:color w:val="633753"/>
        </w:rPr>
      </w:pPr>
      <w:r w:rsidRPr="00666ACE">
        <w:rPr>
          <w:color w:val="633753"/>
        </w:rPr>
        <w:t>W</w:t>
      </w:r>
      <w:r w:rsidR="007012A8" w:rsidRPr="00666ACE">
        <w:rPr>
          <w:color w:val="633753"/>
        </w:rPr>
        <w:t xml:space="preserve">e will </w:t>
      </w:r>
      <w:r w:rsidR="00E87ED5" w:rsidRPr="00666ACE">
        <w:rPr>
          <w:color w:val="633753"/>
        </w:rPr>
        <w:t xml:space="preserve">only have contact details for </w:t>
      </w:r>
      <w:r w:rsidRPr="00666ACE">
        <w:rPr>
          <w:color w:val="633753"/>
        </w:rPr>
        <w:t>the person submitting this entry, so the reservation will be for their company.</w:t>
      </w:r>
      <w:r w:rsidR="001940A6" w:rsidRPr="00666ACE">
        <w:rPr>
          <w:color w:val="633753"/>
        </w:rPr>
        <w:t xml:space="preserve"> </w:t>
      </w:r>
      <w:r w:rsidR="00666ACE">
        <w:rPr>
          <w:color w:val="633753"/>
        </w:rPr>
        <w:br/>
      </w:r>
      <w:r w:rsidR="001940A6" w:rsidRPr="00666ACE">
        <w:rPr>
          <w:color w:val="633753"/>
        </w:rPr>
        <w:t>If other key partners are ke</w:t>
      </w:r>
      <w:r w:rsidR="00666ACE">
        <w:rPr>
          <w:color w:val="633753"/>
        </w:rPr>
        <w:t>en</w:t>
      </w:r>
      <w:r w:rsidR="001940A6" w:rsidRPr="00666ACE">
        <w:rPr>
          <w:color w:val="633753"/>
        </w:rPr>
        <w:t xml:space="preserve"> to attend as well, we encourage you to </w:t>
      </w:r>
      <w:r w:rsidR="00AD5F8C">
        <w:rPr>
          <w:color w:val="633753"/>
        </w:rPr>
        <w:t xml:space="preserve">advise them to </w:t>
      </w:r>
      <w:r w:rsidR="00666ACE" w:rsidRPr="00666ACE">
        <w:rPr>
          <w:color w:val="633753"/>
        </w:rPr>
        <w:t>get in touch with us</w:t>
      </w:r>
      <w:r w:rsidR="005F039E">
        <w:rPr>
          <w:color w:val="633753"/>
        </w:rPr>
        <w:t>.</w:t>
      </w:r>
      <w:r w:rsidR="00031305">
        <w:br w:type="page"/>
      </w:r>
    </w:p>
    <w:p w14:paraId="1A2D0C72" w14:textId="0CFAF3FA" w:rsidR="00822ADE" w:rsidRDefault="00984BFF" w:rsidP="006B292B">
      <w:pPr>
        <w:pStyle w:val="Heading3"/>
      </w:pPr>
      <w:r>
        <w:lastRenderedPageBreak/>
        <w:t>Key information</w:t>
      </w:r>
    </w:p>
    <w:p w14:paraId="65471043" w14:textId="03177018" w:rsidR="0024573B" w:rsidRPr="0024573B" w:rsidRDefault="00E73601" w:rsidP="0002382D">
      <w:pPr>
        <w:pStyle w:val="Heading5"/>
      </w:pPr>
      <w:r>
        <w:t>Project</w:t>
      </w:r>
      <w:r w:rsidR="0024573B"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E73601" w14:paraId="644F1A4B" w14:textId="77777777" w:rsidTr="008350E4">
        <w:tc>
          <w:tcPr>
            <w:tcW w:w="5268" w:type="dxa"/>
          </w:tcPr>
          <w:p w14:paraId="065DA4EB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Project name</w:t>
            </w:r>
          </w:p>
          <w:p w14:paraId="518C727C" w14:textId="77777777" w:rsidR="00E73601" w:rsidRPr="0037202B" w:rsidRDefault="00E73601" w:rsidP="008350E4">
            <w:r w:rsidRPr="0037202B">
              <w:rPr>
                <w:sz w:val="16"/>
                <w:szCs w:val="16"/>
              </w:rPr>
              <w:t>We reserve the right to edit the name for marketing purposes</w:t>
            </w:r>
          </w:p>
        </w:tc>
        <w:tc>
          <w:tcPr>
            <w:tcW w:w="5268" w:type="dxa"/>
          </w:tcPr>
          <w:p w14:paraId="1410D1D8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E73601" w14:paraId="70882AB8" w14:textId="77777777" w:rsidTr="008350E4">
        <w:tc>
          <w:tcPr>
            <w:tcW w:w="5268" w:type="dxa"/>
          </w:tcPr>
          <w:p w14:paraId="51B04E07" w14:textId="77777777" w:rsidR="00E73601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Location</w:t>
            </w:r>
          </w:p>
          <w:p w14:paraId="73AE3FFA" w14:textId="77777777" w:rsidR="00E73601" w:rsidRPr="0037202B" w:rsidRDefault="00E73601" w:rsidP="008350E4">
            <w:r>
              <w:rPr>
                <w:sz w:val="16"/>
                <w:szCs w:val="16"/>
              </w:rPr>
              <w:t xml:space="preserve">This must be within the ICE </w:t>
            </w:r>
            <w:proofErr w:type="gramStart"/>
            <w:r>
              <w:rPr>
                <w:sz w:val="16"/>
                <w:szCs w:val="16"/>
              </w:rPr>
              <w:t>North West</w:t>
            </w:r>
            <w:proofErr w:type="gramEnd"/>
            <w:r>
              <w:rPr>
                <w:sz w:val="16"/>
                <w:szCs w:val="16"/>
              </w:rPr>
              <w:t xml:space="preserve"> region</w:t>
            </w:r>
          </w:p>
        </w:tc>
        <w:tc>
          <w:tcPr>
            <w:tcW w:w="5268" w:type="dxa"/>
          </w:tcPr>
          <w:p w14:paraId="7ED94710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81860" w14:paraId="6E0B95C1" w14:textId="77777777" w:rsidTr="008350E4">
        <w:tc>
          <w:tcPr>
            <w:tcW w:w="5268" w:type="dxa"/>
          </w:tcPr>
          <w:p w14:paraId="10B664E9" w14:textId="77777777" w:rsidR="00781860" w:rsidRPr="0037202B" w:rsidRDefault="0078186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Budget</w:t>
            </w:r>
          </w:p>
        </w:tc>
        <w:tc>
          <w:tcPr>
            <w:tcW w:w="5268" w:type="dxa"/>
          </w:tcPr>
          <w:p w14:paraId="4049E60F" w14:textId="77777777" w:rsidR="00781860" w:rsidRPr="0037202B" w:rsidRDefault="0078186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F5886" w14:paraId="414B77C0" w14:textId="77777777" w:rsidTr="003F5886">
        <w:tc>
          <w:tcPr>
            <w:tcW w:w="5268" w:type="dxa"/>
          </w:tcPr>
          <w:p w14:paraId="3897761A" w14:textId="77777777" w:rsidR="003F5886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7202B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Completion date</w:t>
            </w:r>
          </w:p>
          <w:p w14:paraId="4151123C" w14:textId="0BD98C34" w:rsidR="0037202B" w:rsidRPr="0037202B" w:rsidRDefault="0037202B" w:rsidP="0037202B">
            <w:r>
              <w:rPr>
                <w:sz w:val="16"/>
                <w:szCs w:val="16"/>
              </w:rPr>
              <w:t>This must be within the previous two calendar years (2025 and 2026)</w:t>
            </w:r>
          </w:p>
        </w:tc>
        <w:tc>
          <w:tcPr>
            <w:tcW w:w="5268" w:type="dxa"/>
          </w:tcPr>
          <w:p w14:paraId="5E356408" w14:textId="77777777" w:rsidR="003F5886" w:rsidRPr="0037202B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4B92BE70" w14:textId="47F983AD" w:rsidR="0002382D" w:rsidRDefault="0002382D" w:rsidP="0002382D">
      <w:pPr>
        <w:pStyle w:val="Heading5"/>
      </w:pPr>
      <w:r>
        <w:br/>
      </w:r>
      <w:r w:rsidR="00E701BF">
        <w:t>United Nations sustainable development goals (UN SDGs)</w:t>
      </w:r>
    </w:p>
    <w:p w14:paraId="57A0B8A3" w14:textId="111B6B15" w:rsidR="0002382D" w:rsidRPr="00984BFF" w:rsidRDefault="00665E9D" w:rsidP="0002382D">
      <w:r>
        <w:t xml:space="preserve">Put an X next to </w:t>
      </w:r>
      <w:r w:rsidR="00277AD5">
        <w:t xml:space="preserve">the </w:t>
      </w:r>
      <w:r>
        <w:t xml:space="preserve">SDGs </w:t>
      </w:r>
      <w:r w:rsidR="00277AD5">
        <w:t xml:space="preserve">that </w:t>
      </w:r>
      <w:r>
        <w:t>are applicable for your 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26"/>
        <w:gridCol w:w="3402"/>
        <w:gridCol w:w="425"/>
        <w:gridCol w:w="2977"/>
        <w:gridCol w:w="425"/>
      </w:tblGrid>
      <w:tr w:rsidR="001F48E6" w14:paraId="105659D6" w14:textId="30178C8E" w:rsidTr="001F48E6">
        <w:tc>
          <w:tcPr>
            <w:tcW w:w="2830" w:type="dxa"/>
          </w:tcPr>
          <w:p w14:paraId="4BD818E9" w14:textId="7E2EB408" w:rsidR="001F48E6" w:rsidRPr="00277AD5" w:rsidRDefault="001F48E6" w:rsidP="001F48E6">
            <w:pPr>
              <w:pStyle w:val="Heading4"/>
              <w:tabs>
                <w:tab w:val="right" w:pos="2473"/>
              </w:tabs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 – No poverty</w:t>
            </w:r>
          </w:p>
        </w:tc>
        <w:tc>
          <w:tcPr>
            <w:tcW w:w="426" w:type="dxa"/>
          </w:tcPr>
          <w:p w14:paraId="3C40785D" w14:textId="72A8DFD0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0D50B89" w14:textId="0AEABA2C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7 – Affordable and clean energy</w:t>
            </w:r>
          </w:p>
        </w:tc>
        <w:tc>
          <w:tcPr>
            <w:tcW w:w="425" w:type="dxa"/>
          </w:tcPr>
          <w:p w14:paraId="6828816D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277DFAE" w14:textId="0D782BEB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13 – Climate action</w:t>
            </w:r>
          </w:p>
        </w:tc>
        <w:tc>
          <w:tcPr>
            <w:tcW w:w="425" w:type="dxa"/>
          </w:tcPr>
          <w:p w14:paraId="1BCCE39D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44018EA3" w14:textId="4FF31232" w:rsidTr="001F48E6">
        <w:tc>
          <w:tcPr>
            <w:tcW w:w="2830" w:type="dxa"/>
          </w:tcPr>
          <w:p w14:paraId="5BC1163F" w14:textId="4A587ECC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2 – Zero hunger</w:t>
            </w:r>
          </w:p>
        </w:tc>
        <w:tc>
          <w:tcPr>
            <w:tcW w:w="426" w:type="dxa"/>
          </w:tcPr>
          <w:p w14:paraId="197F4EDF" w14:textId="2B41DAB1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0DD4D8C" w14:textId="7842EF45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8 – Decent work and economic growth</w:t>
            </w:r>
          </w:p>
        </w:tc>
        <w:tc>
          <w:tcPr>
            <w:tcW w:w="425" w:type="dxa"/>
          </w:tcPr>
          <w:p w14:paraId="04F4D87E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B0DDD0F" w14:textId="563983C7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14 – Life below water</w:t>
            </w:r>
          </w:p>
        </w:tc>
        <w:tc>
          <w:tcPr>
            <w:tcW w:w="425" w:type="dxa"/>
          </w:tcPr>
          <w:p w14:paraId="1DE65A93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2B4680CF" w14:textId="0FC0B22A" w:rsidTr="001F48E6">
        <w:tc>
          <w:tcPr>
            <w:tcW w:w="2830" w:type="dxa"/>
          </w:tcPr>
          <w:p w14:paraId="0AC9E3F3" w14:textId="122747D0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3 – Good health and wellbeing</w:t>
            </w:r>
          </w:p>
        </w:tc>
        <w:tc>
          <w:tcPr>
            <w:tcW w:w="426" w:type="dxa"/>
          </w:tcPr>
          <w:p w14:paraId="7E3AA7DB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D4C67F8" w14:textId="3AE21B82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9 – Industry, innovation, and infrastructure</w:t>
            </w:r>
          </w:p>
        </w:tc>
        <w:tc>
          <w:tcPr>
            <w:tcW w:w="425" w:type="dxa"/>
          </w:tcPr>
          <w:p w14:paraId="373D7A53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E7FAC1A" w14:textId="0CF29895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15 – Life on land</w:t>
            </w:r>
          </w:p>
        </w:tc>
        <w:tc>
          <w:tcPr>
            <w:tcW w:w="425" w:type="dxa"/>
          </w:tcPr>
          <w:p w14:paraId="32FA6026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591E583F" w14:textId="617CF9AD" w:rsidTr="001F48E6">
        <w:tc>
          <w:tcPr>
            <w:tcW w:w="2830" w:type="dxa"/>
          </w:tcPr>
          <w:p w14:paraId="4AC84F9A" w14:textId="47EAFE15" w:rsidR="001F48E6" w:rsidRPr="009776B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9776B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4 – Quality education</w:t>
            </w:r>
          </w:p>
        </w:tc>
        <w:tc>
          <w:tcPr>
            <w:tcW w:w="426" w:type="dxa"/>
          </w:tcPr>
          <w:p w14:paraId="01A2AEF3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FDE8E9" w14:textId="0F46245E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10 – Reduced inequalities</w:t>
            </w:r>
          </w:p>
        </w:tc>
        <w:tc>
          <w:tcPr>
            <w:tcW w:w="425" w:type="dxa"/>
          </w:tcPr>
          <w:p w14:paraId="30DCE60C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2834E0C" w14:textId="51D453FC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16 – Peace, justice and strong institutions</w:t>
            </w:r>
          </w:p>
        </w:tc>
        <w:tc>
          <w:tcPr>
            <w:tcW w:w="425" w:type="dxa"/>
          </w:tcPr>
          <w:p w14:paraId="5255E0EC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7C36D96A" w14:textId="3069F6CA" w:rsidTr="001F48E6">
        <w:tc>
          <w:tcPr>
            <w:tcW w:w="2830" w:type="dxa"/>
          </w:tcPr>
          <w:p w14:paraId="4CF9A950" w14:textId="4EE6185E" w:rsidR="001F48E6" w:rsidRPr="009776B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9776B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5 – Gender equality</w:t>
            </w:r>
          </w:p>
        </w:tc>
        <w:tc>
          <w:tcPr>
            <w:tcW w:w="426" w:type="dxa"/>
          </w:tcPr>
          <w:p w14:paraId="20E13EE7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443E6C3" w14:textId="10EDF155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11 – Sustainable cities and communities</w:t>
            </w:r>
          </w:p>
        </w:tc>
        <w:tc>
          <w:tcPr>
            <w:tcW w:w="425" w:type="dxa"/>
          </w:tcPr>
          <w:p w14:paraId="4BF8A3F0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C2D7F05" w14:textId="59A6CBCD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17 – Partnership for the goals</w:t>
            </w:r>
          </w:p>
        </w:tc>
        <w:tc>
          <w:tcPr>
            <w:tcW w:w="425" w:type="dxa"/>
          </w:tcPr>
          <w:p w14:paraId="286EC247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  <w:tr w:rsidR="001F48E6" w14:paraId="29E55BC4" w14:textId="77777777" w:rsidTr="001F48E6">
        <w:tc>
          <w:tcPr>
            <w:tcW w:w="2830" w:type="dxa"/>
          </w:tcPr>
          <w:p w14:paraId="0A73287E" w14:textId="5381E208" w:rsidR="001F48E6" w:rsidRPr="009776B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6 – Clean water and sanitation</w:t>
            </w:r>
          </w:p>
        </w:tc>
        <w:tc>
          <w:tcPr>
            <w:tcW w:w="426" w:type="dxa"/>
          </w:tcPr>
          <w:p w14:paraId="7EE52962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99FC668" w14:textId="135012CA" w:rsidR="001F48E6" w:rsidRPr="001F48E6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</w:pPr>
            <w:r w:rsidRPr="001F48E6">
              <w:rPr>
                <w:rFonts w:asciiTheme="minorHAnsi" w:eastAsiaTheme="minorHAnsi" w:hAnsiTheme="minorHAnsi" w:cstheme="minorBidi"/>
                <w:b w:val="0"/>
                <w:iCs w:val="0"/>
                <w:color w:val="007C92" w:themeColor="accent4"/>
                <w:sz w:val="16"/>
                <w:szCs w:val="16"/>
              </w:rPr>
              <w:t>12 – Responsible consumption and production</w:t>
            </w:r>
          </w:p>
        </w:tc>
        <w:tc>
          <w:tcPr>
            <w:tcW w:w="425" w:type="dxa"/>
          </w:tcPr>
          <w:p w14:paraId="018B8EB4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1EE39E0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</w:tcPr>
          <w:p w14:paraId="0B2F1FD8" w14:textId="77777777" w:rsidR="001F48E6" w:rsidRPr="00277AD5" w:rsidRDefault="001F48E6" w:rsidP="001F48E6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</w:pPr>
          </w:p>
        </w:tc>
      </w:tr>
    </w:tbl>
    <w:p w14:paraId="6F0F3047" w14:textId="2F97C76E" w:rsidR="0002382D" w:rsidRDefault="0002382D" w:rsidP="00984BFF">
      <w:pPr>
        <w:pStyle w:val="Heading5"/>
      </w:pPr>
    </w:p>
    <w:p w14:paraId="6B5D48C5" w14:textId="184375E9" w:rsidR="00984BFF" w:rsidRDefault="00984BFF" w:rsidP="00984BFF">
      <w:pPr>
        <w:pStyle w:val="Heading5"/>
      </w:pPr>
      <w:r>
        <w:t>Contact details</w:t>
      </w:r>
    </w:p>
    <w:p w14:paraId="08C84EF9" w14:textId="50F2D47F" w:rsidR="00984BFF" w:rsidRPr="00984BFF" w:rsidRDefault="00E36287" w:rsidP="00984BFF">
      <w:r>
        <w:t>Please provide</w:t>
      </w:r>
      <w:r w:rsidR="003C53DA">
        <w:t xml:space="preserve"> the main contact</w:t>
      </w:r>
      <w:r>
        <w:t xml:space="preserve"> information for this entry.</w:t>
      </w:r>
      <w:r w:rsidR="003C53DA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89"/>
      </w:tblGrid>
      <w:tr w:rsidR="00031305" w14:paraId="294CC465" w14:textId="77777777" w:rsidTr="0016392B">
        <w:tc>
          <w:tcPr>
            <w:tcW w:w="2547" w:type="dxa"/>
          </w:tcPr>
          <w:p w14:paraId="2E116F84" w14:textId="5E730A8F" w:rsidR="00031305" w:rsidRPr="0052573E" w:rsidRDefault="0052573E" w:rsidP="0052573E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Contact name</w:t>
            </w:r>
          </w:p>
        </w:tc>
        <w:tc>
          <w:tcPr>
            <w:tcW w:w="7989" w:type="dxa"/>
          </w:tcPr>
          <w:p w14:paraId="6DEFF311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4B5D01E8" w14:textId="77777777" w:rsidTr="0016392B">
        <w:tc>
          <w:tcPr>
            <w:tcW w:w="2547" w:type="dxa"/>
          </w:tcPr>
          <w:p w14:paraId="6E9446C5" w14:textId="535C0225" w:rsidR="00031305" w:rsidRPr="0052573E" w:rsidRDefault="001310D6" w:rsidP="0052573E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Organisation</w:t>
            </w:r>
          </w:p>
        </w:tc>
        <w:tc>
          <w:tcPr>
            <w:tcW w:w="7989" w:type="dxa"/>
          </w:tcPr>
          <w:p w14:paraId="496BE5D5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3B4D17FB" w14:textId="77777777" w:rsidTr="0016392B">
        <w:tc>
          <w:tcPr>
            <w:tcW w:w="2547" w:type="dxa"/>
          </w:tcPr>
          <w:p w14:paraId="2249BDCA" w14:textId="14804974" w:rsidR="00031305" w:rsidRPr="001310D6" w:rsidRDefault="001310D6" w:rsidP="001310D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Email</w:t>
            </w:r>
          </w:p>
        </w:tc>
        <w:tc>
          <w:tcPr>
            <w:tcW w:w="7989" w:type="dxa"/>
          </w:tcPr>
          <w:p w14:paraId="0202AA54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3BC5E28A" w14:textId="77777777" w:rsidTr="0016392B">
        <w:tc>
          <w:tcPr>
            <w:tcW w:w="2547" w:type="dxa"/>
          </w:tcPr>
          <w:p w14:paraId="1BB1C2D1" w14:textId="4057A34A" w:rsidR="00031305" w:rsidRPr="001310D6" w:rsidRDefault="001310D6" w:rsidP="001310D6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Phone number</w:t>
            </w:r>
          </w:p>
        </w:tc>
        <w:tc>
          <w:tcPr>
            <w:tcW w:w="7989" w:type="dxa"/>
          </w:tcPr>
          <w:p w14:paraId="0D8B804E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31305" w14:paraId="0E7171A6" w14:textId="77777777" w:rsidTr="0016392B">
        <w:tc>
          <w:tcPr>
            <w:tcW w:w="2547" w:type="dxa"/>
          </w:tcPr>
          <w:p w14:paraId="73E32440" w14:textId="77777777" w:rsidR="0016392B" w:rsidRDefault="0016392B" w:rsidP="001639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PR / marketing contact</w:t>
            </w:r>
          </w:p>
          <w:p w14:paraId="5F722B28" w14:textId="3877A379" w:rsidR="00031305" w:rsidRPr="0016392B" w:rsidRDefault="0016392B" w:rsidP="001639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16"/>
                <w:szCs w:val="16"/>
              </w:rPr>
              <w:t>Name &amp; email</w:t>
            </w:r>
          </w:p>
        </w:tc>
        <w:tc>
          <w:tcPr>
            <w:tcW w:w="7989" w:type="dxa"/>
          </w:tcPr>
          <w:p w14:paraId="39EE8502" w14:textId="77777777" w:rsidR="00031305" w:rsidRPr="0037202B" w:rsidRDefault="00031305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3A12CDDA" w14:textId="77777777" w:rsidR="00031305" w:rsidRPr="00031305" w:rsidRDefault="00031305" w:rsidP="00031305"/>
    <w:p w14:paraId="02C4E10E" w14:textId="2A813618" w:rsidR="00984BFF" w:rsidRDefault="00984BFF" w:rsidP="00984BFF">
      <w:pPr>
        <w:pStyle w:val="Heading5"/>
      </w:pPr>
      <w:r>
        <w:t>Partners involved</w:t>
      </w:r>
    </w:p>
    <w:p w14:paraId="5E49F839" w14:textId="5984BF07" w:rsidR="009732E1" w:rsidRPr="009732E1" w:rsidRDefault="009732E1" w:rsidP="009732E1">
      <w:r>
        <w:t>Please make sure to include all parties that were involved in your project. Don’t forget to include your own organisation!</w:t>
      </w:r>
      <w:r>
        <w:br/>
        <w:t>The same organisation can be listed for more than one of the below if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89"/>
      </w:tblGrid>
      <w:tr w:rsidR="00CA227D" w14:paraId="0D2CD60A" w14:textId="77777777" w:rsidTr="008350E4">
        <w:tc>
          <w:tcPr>
            <w:tcW w:w="2547" w:type="dxa"/>
          </w:tcPr>
          <w:p w14:paraId="669D14A7" w14:textId="65D0A401" w:rsidR="00CA227D" w:rsidRPr="0052573E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Client</w:t>
            </w:r>
          </w:p>
        </w:tc>
        <w:tc>
          <w:tcPr>
            <w:tcW w:w="7989" w:type="dxa"/>
          </w:tcPr>
          <w:p w14:paraId="332E2ACD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27B715D4" w14:textId="77777777" w:rsidTr="008350E4">
        <w:tc>
          <w:tcPr>
            <w:tcW w:w="2547" w:type="dxa"/>
          </w:tcPr>
          <w:p w14:paraId="0C1BEFC3" w14:textId="46F8D63E" w:rsidR="00CA227D" w:rsidRPr="0052573E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Designer</w:t>
            </w:r>
          </w:p>
        </w:tc>
        <w:tc>
          <w:tcPr>
            <w:tcW w:w="7989" w:type="dxa"/>
          </w:tcPr>
          <w:p w14:paraId="26C9D32C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7E22079B" w14:textId="77777777" w:rsidTr="008350E4">
        <w:tc>
          <w:tcPr>
            <w:tcW w:w="2547" w:type="dxa"/>
          </w:tcPr>
          <w:p w14:paraId="35CD2D80" w14:textId="49A1BA1C" w:rsidR="00CA227D" w:rsidRPr="001310D6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Civils</w:t>
            </w:r>
          </w:p>
        </w:tc>
        <w:tc>
          <w:tcPr>
            <w:tcW w:w="7989" w:type="dxa"/>
          </w:tcPr>
          <w:p w14:paraId="1B5745EB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1F43BE9F" w14:textId="77777777" w:rsidTr="008350E4">
        <w:tc>
          <w:tcPr>
            <w:tcW w:w="2547" w:type="dxa"/>
          </w:tcPr>
          <w:p w14:paraId="7A8AD132" w14:textId="29A61BCD" w:rsidR="00CA227D" w:rsidRPr="001310D6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Contractor</w:t>
            </w:r>
          </w:p>
        </w:tc>
        <w:tc>
          <w:tcPr>
            <w:tcW w:w="7989" w:type="dxa"/>
          </w:tcPr>
          <w:p w14:paraId="3A88702A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CA227D" w14:paraId="6328F042" w14:textId="77777777" w:rsidTr="008350E4">
        <w:tc>
          <w:tcPr>
            <w:tcW w:w="2547" w:type="dxa"/>
          </w:tcPr>
          <w:p w14:paraId="7BA60F29" w14:textId="77777777" w:rsidR="00CA227D" w:rsidRDefault="00BE1F7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Other key organisations</w:t>
            </w:r>
          </w:p>
          <w:p w14:paraId="04F4988E" w14:textId="43E0D648" w:rsidR="00BE1F70" w:rsidRPr="00BE1F70" w:rsidRDefault="00BE1F70" w:rsidP="00BE1F70">
            <w:r>
              <w:rPr>
                <w:sz w:val="16"/>
                <w:szCs w:val="16"/>
              </w:rPr>
              <w:t>(optional)</w:t>
            </w:r>
          </w:p>
        </w:tc>
        <w:tc>
          <w:tcPr>
            <w:tcW w:w="7989" w:type="dxa"/>
          </w:tcPr>
          <w:p w14:paraId="368D3B4E" w14:textId="77777777" w:rsidR="00CA227D" w:rsidRPr="0037202B" w:rsidRDefault="00CA227D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58F3E716" w14:textId="77777777" w:rsidR="003F5886" w:rsidRDefault="003F5886" w:rsidP="00467A70">
      <w:pPr>
        <w:pStyle w:val="Heading4"/>
      </w:pPr>
    </w:p>
    <w:p w14:paraId="41B27715" w14:textId="77777777" w:rsidR="00BE1F70" w:rsidRDefault="00BE1F70">
      <w:pPr>
        <w:rPr>
          <w:rFonts w:ascii="Noto Sans" w:eastAsiaTheme="majorEastAsia" w:hAnsi="Noto Sans" w:cstheme="majorBidi"/>
          <w:color w:val="007C92"/>
        </w:rPr>
      </w:pPr>
      <w:r>
        <w:br w:type="page"/>
      </w:r>
    </w:p>
    <w:p w14:paraId="3F4D8BA0" w14:textId="77777777" w:rsidR="0090348A" w:rsidRDefault="0090348A" w:rsidP="00467A70">
      <w:pPr>
        <w:pStyle w:val="Heading5"/>
      </w:pPr>
    </w:p>
    <w:p w14:paraId="4AAD27F9" w14:textId="2C3F9EAB" w:rsidR="0090348A" w:rsidRDefault="0090348A" w:rsidP="0090348A">
      <w:pPr>
        <w:pStyle w:val="Heading3"/>
      </w:pPr>
      <w:r>
        <w:t>Supporting statement</w:t>
      </w:r>
    </w:p>
    <w:p w14:paraId="6FE365C7" w14:textId="1B2AECB1" w:rsidR="0090348A" w:rsidRPr="009732E1" w:rsidRDefault="0090348A" w:rsidP="0090348A">
      <w:r>
        <w:t xml:space="preserve">This is a chance to showcase your project and why it deserves to win an ICE </w:t>
      </w:r>
      <w:proofErr w:type="gramStart"/>
      <w:r>
        <w:t>North West</w:t>
      </w:r>
      <w:proofErr w:type="gramEnd"/>
      <w:r>
        <w:t xml:space="preserve"> Award.</w:t>
      </w:r>
      <w:r>
        <w:br/>
        <w:t>Each question has a maximum word count and prompts relating to the judging criteria.</w:t>
      </w:r>
    </w:p>
    <w:p w14:paraId="32464E51" w14:textId="332BED6D" w:rsidR="00DC45D1" w:rsidRDefault="00DC45D1" w:rsidP="00DC45D1">
      <w:pPr>
        <w:pStyle w:val="Heading5"/>
      </w:pPr>
      <w:r>
        <w:t>What makes your project a civil engineering award</w:t>
      </w:r>
      <w:r w:rsidR="00F4536C">
        <w:t>-winning entry? (max. 50 words)</w:t>
      </w:r>
    </w:p>
    <w:p w14:paraId="3580A406" w14:textId="5175D727" w:rsidR="00F4536C" w:rsidRDefault="00F4536C" w:rsidP="00F45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54A3AA" wp14:editId="07055B43">
                <wp:simplePos x="0" y="0"/>
                <wp:positionH relativeFrom="margin">
                  <wp:align>left</wp:align>
                </wp:positionH>
                <wp:positionV relativeFrom="paragraph">
                  <wp:posOffset>267970</wp:posOffset>
                </wp:positionV>
                <wp:extent cx="6705600" cy="1123950"/>
                <wp:effectExtent l="0" t="0" r="19050" b="19050"/>
                <wp:wrapSquare wrapText="bothSides"/>
                <wp:docPr id="1745860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A7752" w14:textId="6D7E7681" w:rsidR="00F4536C" w:rsidRDefault="00F4536C" w:rsidP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4A3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1.1pt;width:528pt;height:88.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">
                <v:textbox>
                  <w:txbxContent>
                    <w:p w14:paraId="365A7752" w14:textId="6D7E7681" w:rsidR="00F4536C" w:rsidRDefault="00F4536C" w:rsidP="00F4536C"/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Be inspirational! </w:t>
      </w:r>
    </w:p>
    <w:p w14:paraId="52643533" w14:textId="41BAFBB1" w:rsidR="00F4536C" w:rsidRDefault="00F4536C" w:rsidP="00F4536C"/>
    <w:p w14:paraId="090CE7D1" w14:textId="77777777" w:rsidR="00D7771C" w:rsidRDefault="00D7771C">
      <w:pPr>
        <w:rPr>
          <w:rFonts w:ascii="Noto Sans" w:eastAsiaTheme="majorEastAsia" w:hAnsi="Noto Sans" w:cstheme="majorBidi"/>
          <w:color w:val="007C92"/>
        </w:rPr>
      </w:pPr>
      <w:r>
        <w:br w:type="page"/>
      </w:r>
    </w:p>
    <w:p w14:paraId="30F1B693" w14:textId="184E25CD" w:rsidR="00F4536C" w:rsidRDefault="00F4536C" w:rsidP="00F4536C">
      <w:pPr>
        <w:pStyle w:val="Heading5"/>
      </w:pPr>
      <w:r>
        <w:lastRenderedPageBreak/>
        <w:t>What was the client brief and how did you deliver it? (max. 400 words)</w:t>
      </w:r>
    </w:p>
    <w:p w14:paraId="43F5E491" w14:textId="3D567C42" w:rsidR="00F4536C" w:rsidRDefault="00230ECA" w:rsidP="00F45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878C3DD" wp14:editId="62A4B2AE">
                <wp:simplePos x="0" y="0"/>
                <wp:positionH relativeFrom="margin">
                  <wp:align>left</wp:align>
                </wp:positionH>
                <wp:positionV relativeFrom="paragraph">
                  <wp:posOffset>397510</wp:posOffset>
                </wp:positionV>
                <wp:extent cx="6705600" cy="75723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57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26B3E" w14:textId="1CF38EB8" w:rsidR="00F4536C" w:rsidRDefault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8C3DD" id="_x0000_s1027" type="#_x0000_t202" style="position:absolute;margin-left:0;margin-top:31.3pt;width:528pt;height:596.2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">
                <v:textbox>
                  <w:txbxContent>
                    <w:p w14:paraId="21626B3E" w14:textId="1CF38EB8" w:rsidR="00F4536C" w:rsidRDefault="00F4536C"/>
                  </w:txbxContent>
                </v:textbox>
                <w10:wrap type="square" anchorx="margin"/>
              </v:shape>
            </w:pict>
          </mc:Fallback>
        </mc:AlternateContent>
      </w:r>
      <w:r w:rsidR="00F4536C">
        <w:t>Including the main objectives</w:t>
      </w:r>
      <w:r w:rsidR="00455580">
        <w:t>, details of temporary works management, budget, timescale, inclusion and teamwork, and exemplary health, safety and welfare.</w:t>
      </w:r>
    </w:p>
    <w:p w14:paraId="4961EF9E" w14:textId="6441AA41" w:rsidR="00FE669D" w:rsidRDefault="00095FE1" w:rsidP="00FE669D">
      <w:pPr>
        <w:pStyle w:val="Heading5"/>
      </w:pPr>
      <w:r>
        <w:lastRenderedPageBreak/>
        <w:t>Why did you use the chosen construction methods</w:t>
      </w:r>
      <w:r w:rsidR="00FE669D">
        <w:t xml:space="preserve">? (max. </w:t>
      </w:r>
      <w:r w:rsidR="00455580">
        <w:t>3</w:t>
      </w:r>
      <w:r w:rsidR="00FE669D">
        <w:t>00 words)</w:t>
      </w:r>
    </w:p>
    <w:p w14:paraId="4D326494" w14:textId="32965908" w:rsidR="00FE669D" w:rsidRDefault="00FE669D" w:rsidP="00FE66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14955FD" wp14:editId="7B9E1049">
                <wp:simplePos x="0" y="0"/>
                <wp:positionH relativeFrom="margin">
                  <wp:align>left</wp:align>
                </wp:positionH>
                <wp:positionV relativeFrom="paragraph">
                  <wp:posOffset>410845</wp:posOffset>
                </wp:positionV>
                <wp:extent cx="6705600" cy="7562850"/>
                <wp:effectExtent l="0" t="0" r="19050" b="19050"/>
                <wp:wrapSquare wrapText="bothSides"/>
                <wp:docPr id="319947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56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7BC22" w14:textId="61617639" w:rsidR="00FE669D" w:rsidRDefault="00FE669D" w:rsidP="00FE66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955FD" id="_x0000_s1028" type="#_x0000_t202" style="position:absolute;margin-left:0;margin-top:32.35pt;width:528pt;height:595.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">
                <v:textbox>
                  <w:txbxContent>
                    <w:p w14:paraId="1817BC22" w14:textId="61617639" w:rsidR="00FE669D" w:rsidRDefault="00FE669D" w:rsidP="00FE669D"/>
                  </w:txbxContent>
                </v:textbox>
                <w10:wrap type="square" anchorx="margin"/>
              </v:shape>
            </w:pict>
          </mc:Fallback>
        </mc:AlternateContent>
      </w:r>
      <w:r w:rsidR="00095FE1">
        <w:t>E.g. innovative solutions, temporary works incorporated into the permanent works, managing significant risks, environmental management and sustainability</w:t>
      </w:r>
      <w:r>
        <w:t>.</w:t>
      </w:r>
    </w:p>
    <w:p w14:paraId="372D6F3B" w14:textId="46DE457F" w:rsidR="00FE669D" w:rsidRDefault="00900E24" w:rsidP="00FE669D">
      <w:pPr>
        <w:pStyle w:val="Heading5"/>
      </w:pPr>
      <w:r>
        <w:lastRenderedPageBreak/>
        <w:t>Explain how the permanent works designer and temporary works designer worked well together to deliver the outcomes</w:t>
      </w:r>
      <w:r w:rsidR="00FE669D">
        <w:t xml:space="preserve"> (max. </w:t>
      </w:r>
      <w:r>
        <w:t>2</w:t>
      </w:r>
      <w:r w:rsidR="00FE669D">
        <w:t>00 words)</w:t>
      </w:r>
    </w:p>
    <w:p w14:paraId="6510EE9E" w14:textId="49E2D443" w:rsidR="00FE669D" w:rsidRDefault="00FE669D" w:rsidP="00FE66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59F087A" wp14:editId="002FA75C">
                <wp:simplePos x="0" y="0"/>
                <wp:positionH relativeFrom="margin">
                  <wp:align>left</wp:align>
                </wp:positionH>
                <wp:positionV relativeFrom="paragraph">
                  <wp:posOffset>420370</wp:posOffset>
                </wp:positionV>
                <wp:extent cx="6705600" cy="7400925"/>
                <wp:effectExtent l="0" t="0" r="19050" b="28575"/>
                <wp:wrapSquare wrapText="bothSides"/>
                <wp:docPr id="1639787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40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0D51F" w14:textId="77777777" w:rsidR="00FE669D" w:rsidRDefault="00FE669D" w:rsidP="00FE66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F087A" id="_x0000_s1029" type="#_x0000_t202" style="position:absolute;margin-left:0;margin-top:33.1pt;width:528pt;height:582.7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">
                <v:textbox>
                  <w:txbxContent>
                    <w:p w14:paraId="69D0D51F" w14:textId="77777777" w:rsidR="00FE669D" w:rsidRDefault="00FE669D" w:rsidP="00FE669D"/>
                  </w:txbxContent>
                </v:textbox>
                <w10:wrap type="square" anchorx="margin"/>
              </v:shape>
            </w:pict>
          </mc:Fallback>
        </mc:AlternateContent>
      </w:r>
      <w:r w:rsidR="00900E24">
        <w:rPr>
          <w:noProof/>
        </w:rPr>
        <w:t>E.g. early contractor involvement, collaborative approach to constructability, review of construction methods, consideration of alternative solutions, information sharing protocol, use of technology</w:t>
      </w:r>
      <w:r>
        <w:rPr>
          <w:noProof/>
        </w:rPr>
        <w:t>.</w:t>
      </w:r>
    </w:p>
    <w:p w14:paraId="75D91106" w14:textId="1ECD25D5" w:rsidR="00C34722" w:rsidRDefault="00FE669D" w:rsidP="00C34722">
      <w:pPr>
        <w:pStyle w:val="Heading3"/>
      </w:pPr>
      <w:r>
        <w:br w:type="page"/>
      </w:r>
      <w:r w:rsidR="00C34722">
        <w:lastRenderedPageBreak/>
        <w:t>Mercer Innovation Award (optional)</w:t>
      </w:r>
    </w:p>
    <w:p w14:paraId="4BAEF5B9" w14:textId="78F05F86" w:rsidR="003C4839" w:rsidRDefault="003A6B9C" w:rsidP="003C4839">
      <w:pPr>
        <w:rPr>
          <w:noProof/>
        </w:rPr>
      </w:pPr>
      <w:r>
        <w:rPr>
          <w:noProof/>
        </w:rPr>
        <w:t xml:space="preserve">Specify any innovative practice that is truly at the forefront of the civil engineering profession. </w:t>
      </w:r>
      <w:r>
        <w:rPr>
          <w:noProof/>
        </w:rPr>
        <w:br/>
        <w:t>This section will be considered separately by the judges for the Mercer Innovation Award.</w:t>
      </w:r>
    </w:p>
    <w:p w14:paraId="01FED10C" w14:textId="388D9110" w:rsidR="003A6B9C" w:rsidRDefault="00C34722" w:rsidP="003A6B9C">
      <w:pPr>
        <w:pStyle w:val="Heading5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15988B" wp14:editId="059F5DC7">
                <wp:simplePos x="0" y="0"/>
                <wp:positionH relativeFrom="margin">
                  <wp:align>left</wp:align>
                </wp:positionH>
                <wp:positionV relativeFrom="paragraph">
                  <wp:posOffset>290195</wp:posOffset>
                </wp:positionV>
                <wp:extent cx="6705600" cy="6953250"/>
                <wp:effectExtent l="0" t="0" r="19050" b="19050"/>
                <wp:wrapSquare wrapText="bothSides"/>
                <wp:docPr id="1195183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695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0A226" w14:textId="7DC20ADC" w:rsidR="003C4839" w:rsidRDefault="003C4839" w:rsidP="003C48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5988B" id="_x0000_s1030" type="#_x0000_t202" style="position:absolute;margin-left:0;margin-top:22.85pt;width:528pt;height:547.5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">
                <v:textbox>
                  <w:txbxContent>
                    <w:p w14:paraId="4FF0A226" w14:textId="7DC20ADC" w:rsidR="003C4839" w:rsidRDefault="003C4839" w:rsidP="003C4839"/>
                  </w:txbxContent>
                </v:textbox>
                <w10:wrap type="square" anchorx="margin"/>
              </v:shape>
            </w:pict>
          </mc:Fallback>
        </mc:AlternateContent>
      </w:r>
      <w:r w:rsidR="003A6B9C">
        <w:t>Excellence and innovation (max. 300 words)</w:t>
      </w:r>
    </w:p>
    <w:sectPr w:rsidR="003A6B9C" w:rsidSect="008C7DBE">
      <w:headerReference w:type="default" r:id="rId11"/>
      <w:footerReference w:type="default" r:id="rId12"/>
      <w:pgSz w:w="11906" w:h="16838" w:code="9"/>
      <w:pgMar w:top="2835" w:right="680" w:bottom="1134" w:left="680" w:header="56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5A9B8" w14:textId="77777777" w:rsidR="00280C6F" w:rsidRDefault="00280C6F" w:rsidP="002D3DF1">
      <w:pPr>
        <w:spacing w:after="0"/>
      </w:pPr>
      <w:r>
        <w:separator/>
      </w:r>
    </w:p>
  </w:endnote>
  <w:endnote w:type="continuationSeparator" w:id="0">
    <w:p w14:paraId="5F3B3A84" w14:textId="77777777" w:rsidR="00280C6F" w:rsidRDefault="00280C6F" w:rsidP="002D3D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Bold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D7400" w14:textId="22D39FC7" w:rsidR="001D7CFE" w:rsidRPr="008C7DBE" w:rsidRDefault="001D7CFE" w:rsidP="008C7DBE">
    <w:pPr>
      <w:pStyle w:val="Footer"/>
    </w:pPr>
    <w:r w:rsidRPr="00DA5D34">
      <w:rPr>
        <w:rStyle w:val="PageNumber"/>
      </w:rPr>
      <w:fldChar w:fldCharType="begin"/>
    </w:r>
    <w:r w:rsidRPr="00DA5D34">
      <w:rPr>
        <w:rStyle w:val="PageNumber"/>
      </w:rPr>
      <w:instrText xml:space="preserve"> PAGE   \* MERGEFORMAT </w:instrText>
    </w:r>
    <w:r w:rsidRPr="00DA5D34">
      <w:rPr>
        <w:rStyle w:val="PageNumber"/>
      </w:rPr>
      <w:fldChar w:fldCharType="separate"/>
    </w:r>
    <w:r w:rsidRPr="00DA5D34">
      <w:rPr>
        <w:rStyle w:val="PageNumber"/>
      </w:rPr>
      <w:t>1</w:t>
    </w:r>
    <w:r w:rsidRPr="00DA5D34">
      <w:rPr>
        <w:rStyle w:val="PageNumber"/>
      </w:rPr>
      <w:fldChar w:fldCharType="end"/>
    </w:r>
    <w:r>
      <w:rPr>
        <w:noProof/>
      </w:rPr>
      <w:tab/>
    </w:r>
    <w:r>
      <w:rPr>
        <w:noProof/>
      </w:rPr>
      <w:fldChar w:fldCharType="begin"/>
    </w:r>
    <w:r>
      <w:rPr>
        <w:noProof/>
      </w:rPr>
      <w:instrText xml:space="preserve"> STYLEREF  "Heading 1"  \* MERGEFORMAT </w:instrText>
    </w:r>
    <w:r>
      <w:rPr>
        <w:noProof/>
      </w:rPr>
      <w:fldChar w:fldCharType="separate"/>
    </w:r>
    <w:r w:rsidR="005068BB">
      <w:rPr>
        <w:noProof/>
      </w:rPr>
      <w:t>ICE North West Awards 2027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57C45" w14:textId="77777777" w:rsidR="00280C6F" w:rsidRDefault="00280C6F" w:rsidP="002D3DF1">
      <w:pPr>
        <w:spacing w:after="0"/>
      </w:pPr>
      <w:r>
        <w:separator/>
      </w:r>
    </w:p>
  </w:footnote>
  <w:footnote w:type="continuationSeparator" w:id="0">
    <w:p w14:paraId="5916F949" w14:textId="77777777" w:rsidR="00280C6F" w:rsidRDefault="00280C6F" w:rsidP="002D3D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F552" w14:textId="77777777" w:rsidR="001D7CFE" w:rsidRDefault="003F5886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56B2B1AD" wp14:editId="20571E54">
          <wp:simplePos x="0" y="0"/>
          <wp:positionH relativeFrom="column">
            <wp:posOffset>-3175</wp:posOffset>
          </wp:positionH>
          <wp:positionV relativeFrom="paragraph">
            <wp:posOffset>-360045</wp:posOffset>
          </wp:positionV>
          <wp:extent cx="1258824" cy="1675277"/>
          <wp:effectExtent l="0" t="0" r="0" b="127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e_membership_full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8824" cy="1675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7CFE">
      <w:rPr>
        <w:noProof/>
      </w:rPr>
      <w:drawing>
        <wp:anchor distT="0" distB="0" distL="114300" distR="114300" simplePos="0" relativeHeight="251662336" behindDoc="1" locked="0" layoutInCell="1" allowOverlap="1" wp14:anchorId="66048982" wp14:editId="7F76BF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1580" cy="10693400"/>
          <wp:effectExtent l="0" t="0" r="1270" b="0"/>
          <wp:wrapNone/>
          <wp:docPr id="1805772056" name="Picture 1" descr="A white background with black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219977" name="Picture 1" descr="A white background with black line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" b="12"/>
                  <a:stretch/>
                </pic:blipFill>
                <pic:spPr bwMode="auto">
                  <a:xfrm>
                    <a:off x="0" y="0"/>
                    <a:ext cx="7561580" cy="1069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0C9E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9A69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EC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A09D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80268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019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187F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5EB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A240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3A1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D45EC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7147D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1A0AB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607A14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2A17E2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A2D200A"/>
    <w:multiLevelType w:val="multilevel"/>
    <w:tmpl w:val="969ED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1F17F01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7B05F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136C45"/>
    <w:multiLevelType w:val="multilevel"/>
    <w:tmpl w:val="B0FEA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EFB19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207906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32720936">
    <w:abstractNumId w:val="9"/>
  </w:num>
  <w:num w:numId="2" w16cid:durableId="1657025558">
    <w:abstractNumId w:val="8"/>
  </w:num>
  <w:num w:numId="3" w16cid:durableId="2117023509">
    <w:abstractNumId w:val="19"/>
  </w:num>
  <w:num w:numId="4" w16cid:durableId="894507780">
    <w:abstractNumId w:val="14"/>
  </w:num>
  <w:num w:numId="5" w16cid:durableId="714893552">
    <w:abstractNumId w:val="15"/>
  </w:num>
  <w:num w:numId="6" w16cid:durableId="1558971855">
    <w:abstractNumId w:val="3"/>
  </w:num>
  <w:num w:numId="7" w16cid:durableId="168259636">
    <w:abstractNumId w:val="2"/>
  </w:num>
  <w:num w:numId="8" w16cid:durableId="1376613574">
    <w:abstractNumId w:val="1"/>
  </w:num>
  <w:num w:numId="9" w16cid:durableId="49155878">
    <w:abstractNumId w:val="0"/>
  </w:num>
  <w:num w:numId="10" w16cid:durableId="1474178885">
    <w:abstractNumId w:val="12"/>
  </w:num>
  <w:num w:numId="11" w16cid:durableId="800459864">
    <w:abstractNumId w:val="10"/>
  </w:num>
  <w:num w:numId="12" w16cid:durableId="1271746185">
    <w:abstractNumId w:val="17"/>
  </w:num>
  <w:num w:numId="13" w16cid:durableId="1682974782">
    <w:abstractNumId w:val="11"/>
  </w:num>
  <w:num w:numId="14" w16cid:durableId="1109280908">
    <w:abstractNumId w:val="13"/>
  </w:num>
  <w:num w:numId="15" w16cid:durableId="1650555061">
    <w:abstractNumId w:val="20"/>
  </w:num>
  <w:num w:numId="16" w16cid:durableId="490214575">
    <w:abstractNumId w:val="18"/>
  </w:num>
  <w:num w:numId="17" w16cid:durableId="1730112455">
    <w:abstractNumId w:val="16"/>
  </w:num>
  <w:num w:numId="18" w16cid:durableId="1610548076">
    <w:abstractNumId w:val="6"/>
  </w:num>
  <w:num w:numId="19" w16cid:durableId="2022730812">
    <w:abstractNumId w:val="4"/>
  </w:num>
  <w:num w:numId="20" w16cid:durableId="312569973">
    <w:abstractNumId w:val="7"/>
  </w:num>
  <w:num w:numId="21" w16cid:durableId="1579943248">
    <w:abstractNumId w:val="9"/>
  </w:num>
  <w:num w:numId="22" w16cid:durableId="454831446">
    <w:abstractNumId w:val="8"/>
  </w:num>
  <w:num w:numId="23" w16cid:durableId="191845312">
    <w:abstractNumId w:val="9"/>
  </w:num>
  <w:num w:numId="24" w16cid:durableId="1461997248">
    <w:abstractNumId w:val="8"/>
  </w:num>
  <w:num w:numId="25" w16cid:durableId="1433092594">
    <w:abstractNumId w:val="9"/>
  </w:num>
  <w:num w:numId="26" w16cid:durableId="240869203">
    <w:abstractNumId w:val="8"/>
  </w:num>
  <w:num w:numId="27" w16cid:durableId="4981843">
    <w:abstractNumId w:val="9"/>
  </w:num>
  <w:num w:numId="28" w16cid:durableId="208612770">
    <w:abstractNumId w:val="8"/>
  </w:num>
  <w:num w:numId="29" w16cid:durableId="415714905">
    <w:abstractNumId w:val="9"/>
  </w:num>
  <w:num w:numId="30" w16cid:durableId="1435633006">
    <w:abstractNumId w:val="7"/>
  </w:num>
  <w:num w:numId="31" w16cid:durableId="1174419041">
    <w:abstractNumId w:val="6"/>
  </w:num>
  <w:num w:numId="32" w16cid:durableId="129786932">
    <w:abstractNumId w:val="5"/>
  </w:num>
  <w:num w:numId="33" w16cid:durableId="1394113660">
    <w:abstractNumId w:val="4"/>
  </w:num>
  <w:num w:numId="34" w16cid:durableId="14501990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86"/>
    <w:rsid w:val="00005CD1"/>
    <w:rsid w:val="00007EFC"/>
    <w:rsid w:val="00023437"/>
    <w:rsid w:val="0002382D"/>
    <w:rsid w:val="00027C96"/>
    <w:rsid w:val="00031305"/>
    <w:rsid w:val="00035388"/>
    <w:rsid w:val="00042952"/>
    <w:rsid w:val="00047626"/>
    <w:rsid w:val="00052286"/>
    <w:rsid w:val="000614A3"/>
    <w:rsid w:val="00063E3F"/>
    <w:rsid w:val="000645F9"/>
    <w:rsid w:val="00073103"/>
    <w:rsid w:val="00095FE1"/>
    <w:rsid w:val="000B3EAE"/>
    <w:rsid w:val="00100BE4"/>
    <w:rsid w:val="00104147"/>
    <w:rsid w:val="0012023A"/>
    <w:rsid w:val="001247CA"/>
    <w:rsid w:val="001279EF"/>
    <w:rsid w:val="001310D6"/>
    <w:rsid w:val="001332D1"/>
    <w:rsid w:val="001346FD"/>
    <w:rsid w:val="0014167D"/>
    <w:rsid w:val="00141E97"/>
    <w:rsid w:val="0015179E"/>
    <w:rsid w:val="00152D42"/>
    <w:rsid w:val="0016392B"/>
    <w:rsid w:val="001735E7"/>
    <w:rsid w:val="001868D1"/>
    <w:rsid w:val="00191E9D"/>
    <w:rsid w:val="00192B21"/>
    <w:rsid w:val="001940A6"/>
    <w:rsid w:val="00195E3F"/>
    <w:rsid w:val="001A2AB6"/>
    <w:rsid w:val="001A6CBB"/>
    <w:rsid w:val="001C066B"/>
    <w:rsid w:val="001D17E2"/>
    <w:rsid w:val="001D3A39"/>
    <w:rsid w:val="001D7CFE"/>
    <w:rsid w:val="001E0669"/>
    <w:rsid w:val="001F48E6"/>
    <w:rsid w:val="002126C6"/>
    <w:rsid w:val="0022244B"/>
    <w:rsid w:val="00223F4A"/>
    <w:rsid w:val="00224825"/>
    <w:rsid w:val="00230ECA"/>
    <w:rsid w:val="00232E6C"/>
    <w:rsid w:val="00235CBC"/>
    <w:rsid w:val="0024573B"/>
    <w:rsid w:val="00245D96"/>
    <w:rsid w:val="002635D8"/>
    <w:rsid w:val="0026691B"/>
    <w:rsid w:val="00272C33"/>
    <w:rsid w:val="00277AD5"/>
    <w:rsid w:val="00280C6F"/>
    <w:rsid w:val="002858E9"/>
    <w:rsid w:val="002C438E"/>
    <w:rsid w:val="002C43C4"/>
    <w:rsid w:val="002D2B99"/>
    <w:rsid w:val="002D3DF1"/>
    <w:rsid w:val="002E01DD"/>
    <w:rsid w:val="002E1035"/>
    <w:rsid w:val="002E1644"/>
    <w:rsid w:val="002F7D2E"/>
    <w:rsid w:val="00302941"/>
    <w:rsid w:val="00303085"/>
    <w:rsid w:val="00303D6C"/>
    <w:rsid w:val="00330FCA"/>
    <w:rsid w:val="003315B4"/>
    <w:rsid w:val="003328A6"/>
    <w:rsid w:val="003530BD"/>
    <w:rsid w:val="00354B62"/>
    <w:rsid w:val="0037202B"/>
    <w:rsid w:val="0037205C"/>
    <w:rsid w:val="00376243"/>
    <w:rsid w:val="003805E6"/>
    <w:rsid w:val="0038216B"/>
    <w:rsid w:val="00386B10"/>
    <w:rsid w:val="00387299"/>
    <w:rsid w:val="003879C7"/>
    <w:rsid w:val="00391107"/>
    <w:rsid w:val="003A1B13"/>
    <w:rsid w:val="003A6B9C"/>
    <w:rsid w:val="003B3919"/>
    <w:rsid w:val="003B5FA0"/>
    <w:rsid w:val="003C2DC2"/>
    <w:rsid w:val="003C34C9"/>
    <w:rsid w:val="003C457A"/>
    <w:rsid w:val="003C4839"/>
    <w:rsid w:val="003C53DA"/>
    <w:rsid w:val="003D41E3"/>
    <w:rsid w:val="003E3D7E"/>
    <w:rsid w:val="003E5BEB"/>
    <w:rsid w:val="003F5886"/>
    <w:rsid w:val="004003A6"/>
    <w:rsid w:val="00402BA7"/>
    <w:rsid w:val="00404B38"/>
    <w:rsid w:val="00413340"/>
    <w:rsid w:val="004179A2"/>
    <w:rsid w:val="00432883"/>
    <w:rsid w:val="00455580"/>
    <w:rsid w:val="00467A70"/>
    <w:rsid w:val="00467BD4"/>
    <w:rsid w:val="004A02B1"/>
    <w:rsid w:val="004C24D9"/>
    <w:rsid w:val="004C3B3A"/>
    <w:rsid w:val="004D0D31"/>
    <w:rsid w:val="00501022"/>
    <w:rsid w:val="0050340E"/>
    <w:rsid w:val="005038CD"/>
    <w:rsid w:val="005065EC"/>
    <w:rsid w:val="005068BB"/>
    <w:rsid w:val="00512C1F"/>
    <w:rsid w:val="00520B21"/>
    <w:rsid w:val="0052548D"/>
    <w:rsid w:val="0052573E"/>
    <w:rsid w:val="00575A88"/>
    <w:rsid w:val="00581C7C"/>
    <w:rsid w:val="005851DC"/>
    <w:rsid w:val="00596DDF"/>
    <w:rsid w:val="005C7F1C"/>
    <w:rsid w:val="005E76F1"/>
    <w:rsid w:val="005E7BF4"/>
    <w:rsid w:val="005F039E"/>
    <w:rsid w:val="00610A9E"/>
    <w:rsid w:val="00623A57"/>
    <w:rsid w:val="00625F98"/>
    <w:rsid w:val="00656E6A"/>
    <w:rsid w:val="00665E9D"/>
    <w:rsid w:val="00666ACE"/>
    <w:rsid w:val="0067042A"/>
    <w:rsid w:val="006869C4"/>
    <w:rsid w:val="006A24E2"/>
    <w:rsid w:val="006A70ED"/>
    <w:rsid w:val="006B292B"/>
    <w:rsid w:val="006B6B17"/>
    <w:rsid w:val="006B78CD"/>
    <w:rsid w:val="006C06D4"/>
    <w:rsid w:val="006C6D35"/>
    <w:rsid w:val="006E33D6"/>
    <w:rsid w:val="006F0AF8"/>
    <w:rsid w:val="006F312D"/>
    <w:rsid w:val="007012A8"/>
    <w:rsid w:val="00702648"/>
    <w:rsid w:val="00707CF2"/>
    <w:rsid w:val="00710E86"/>
    <w:rsid w:val="00731005"/>
    <w:rsid w:val="007314E5"/>
    <w:rsid w:val="007365CE"/>
    <w:rsid w:val="0074225E"/>
    <w:rsid w:val="00746F1E"/>
    <w:rsid w:val="00747EC8"/>
    <w:rsid w:val="0076224D"/>
    <w:rsid w:val="00764F73"/>
    <w:rsid w:val="00781860"/>
    <w:rsid w:val="00782002"/>
    <w:rsid w:val="007B520A"/>
    <w:rsid w:val="007B7B27"/>
    <w:rsid w:val="007C46B5"/>
    <w:rsid w:val="00816523"/>
    <w:rsid w:val="00822ADE"/>
    <w:rsid w:val="00834055"/>
    <w:rsid w:val="008404B9"/>
    <w:rsid w:val="0085767E"/>
    <w:rsid w:val="00857A2B"/>
    <w:rsid w:val="00875456"/>
    <w:rsid w:val="008771CF"/>
    <w:rsid w:val="00880033"/>
    <w:rsid w:val="00882605"/>
    <w:rsid w:val="008A64B7"/>
    <w:rsid w:val="008B5517"/>
    <w:rsid w:val="008B6683"/>
    <w:rsid w:val="008C3660"/>
    <w:rsid w:val="008C5663"/>
    <w:rsid w:val="008C7DBE"/>
    <w:rsid w:val="008E26F3"/>
    <w:rsid w:val="008F3CCB"/>
    <w:rsid w:val="008F52F8"/>
    <w:rsid w:val="00900E24"/>
    <w:rsid w:val="0090348A"/>
    <w:rsid w:val="00903678"/>
    <w:rsid w:val="00910419"/>
    <w:rsid w:val="009116F0"/>
    <w:rsid w:val="0091647C"/>
    <w:rsid w:val="00924BCF"/>
    <w:rsid w:val="0093749E"/>
    <w:rsid w:val="00940AE2"/>
    <w:rsid w:val="009456B9"/>
    <w:rsid w:val="009562B2"/>
    <w:rsid w:val="00963B03"/>
    <w:rsid w:val="009650E1"/>
    <w:rsid w:val="00967880"/>
    <w:rsid w:val="009732E1"/>
    <w:rsid w:val="009776B6"/>
    <w:rsid w:val="00977F8A"/>
    <w:rsid w:val="0098436C"/>
    <w:rsid w:val="00984BFF"/>
    <w:rsid w:val="00986581"/>
    <w:rsid w:val="0099575F"/>
    <w:rsid w:val="009A7EB1"/>
    <w:rsid w:val="009B48A2"/>
    <w:rsid w:val="009C18B7"/>
    <w:rsid w:val="009C6053"/>
    <w:rsid w:val="009C7DC5"/>
    <w:rsid w:val="009D1EB3"/>
    <w:rsid w:val="009D742A"/>
    <w:rsid w:val="00A0645B"/>
    <w:rsid w:val="00A21CFC"/>
    <w:rsid w:val="00A23083"/>
    <w:rsid w:val="00A27840"/>
    <w:rsid w:val="00A526D3"/>
    <w:rsid w:val="00A53702"/>
    <w:rsid w:val="00A668C8"/>
    <w:rsid w:val="00A82657"/>
    <w:rsid w:val="00AA0324"/>
    <w:rsid w:val="00AB1A25"/>
    <w:rsid w:val="00AC4CAD"/>
    <w:rsid w:val="00AD0CBB"/>
    <w:rsid w:val="00AD1D5E"/>
    <w:rsid w:val="00AD4A6D"/>
    <w:rsid w:val="00AD4CF6"/>
    <w:rsid w:val="00AD5F8C"/>
    <w:rsid w:val="00AD6EC1"/>
    <w:rsid w:val="00B03542"/>
    <w:rsid w:val="00B1065C"/>
    <w:rsid w:val="00B22429"/>
    <w:rsid w:val="00B30830"/>
    <w:rsid w:val="00B353A9"/>
    <w:rsid w:val="00B4428A"/>
    <w:rsid w:val="00B5490F"/>
    <w:rsid w:val="00B67943"/>
    <w:rsid w:val="00B90962"/>
    <w:rsid w:val="00B951B0"/>
    <w:rsid w:val="00BC5A7E"/>
    <w:rsid w:val="00BD1092"/>
    <w:rsid w:val="00BE1F70"/>
    <w:rsid w:val="00BE2C57"/>
    <w:rsid w:val="00BE3A76"/>
    <w:rsid w:val="00BE5DE8"/>
    <w:rsid w:val="00C23042"/>
    <w:rsid w:val="00C24629"/>
    <w:rsid w:val="00C25D95"/>
    <w:rsid w:val="00C34722"/>
    <w:rsid w:val="00C57ACD"/>
    <w:rsid w:val="00C64E08"/>
    <w:rsid w:val="00C77686"/>
    <w:rsid w:val="00C843D5"/>
    <w:rsid w:val="00C874F1"/>
    <w:rsid w:val="00C94568"/>
    <w:rsid w:val="00CA227D"/>
    <w:rsid w:val="00CD67B4"/>
    <w:rsid w:val="00CF707B"/>
    <w:rsid w:val="00D2044B"/>
    <w:rsid w:val="00D25B0E"/>
    <w:rsid w:val="00D41508"/>
    <w:rsid w:val="00D4450D"/>
    <w:rsid w:val="00D71146"/>
    <w:rsid w:val="00D7771C"/>
    <w:rsid w:val="00D8213F"/>
    <w:rsid w:val="00D82A1B"/>
    <w:rsid w:val="00D82E30"/>
    <w:rsid w:val="00D9040E"/>
    <w:rsid w:val="00D96C74"/>
    <w:rsid w:val="00D97A16"/>
    <w:rsid w:val="00DA5D34"/>
    <w:rsid w:val="00DA5FEF"/>
    <w:rsid w:val="00DC45D1"/>
    <w:rsid w:val="00DC5569"/>
    <w:rsid w:val="00DD4AEC"/>
    <w:rsid w:val="00DE3E67"/>
    <w:rsid w:val="00E011EF"/>
    <w:rsid w:val="00E22CD3"/>
    <w:rsid w:val="00E3378D"/>
    <w:rsid w:val="00E36287"/>
    <w:rsid w:val="00E40A7E"/>
    <w:rsid w:val="00E41181"/>
    <w:rsid w:val="00E447B9"/>
    <w:rsid w:val="00E5670D"/>
    <w:rsid w:val="00E626EA"/>
    <w:rsid w:val="00E701BF"/>
    <w:rsid w:val="00E73601"/>
    <w:rsid w:val="00E75454"/>
    <w:rsid w:val="00E75463"/>
    <w:rsid w:val="00E875ED"/>
    <w:rsid w:val="00E87ED5"/>
    <w:rsid w:val="00EA1D5F"/>
    <w:rsid w:val="00EB13B9"/>
    <w:rsid w:val="00EB17F7"/>
    <w:rsid w:val="00EB1D24"/>
    <w:rsid w:val="00EB761D"/>
    <w:rsid w:val="00ED22EB"/>
    <w:rsid w:val="00EF0599"/>
    <w:rsid w:val="00EF14C0"/>
    <w:rsid w:val="00EF63E8"/>
    <w:rsid w:val="00F068AB"/>
    <w:rsid w:val="00F06CBB"/>
    <w:rsid w:val="00F11C44"/>
    <w:rsid w:val="00F4536C"/>
    <w:rsid w:val="00F46EEA"/>
    <w:rsid w:val="00F71B30"/>
    <w:rsid w:val="00F746E7"/>
    <w:rsid w:val="00FA7E4B"/>
    <w:rsid w:val="00FC2B62"/>
    <w:rsid w:val="00FC5AF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D58D2"/>
  <w15:chartTrackingRefBased/>
  <w15:docId w15:val="{6CFA5369-E006-4B4E-ABD8-55833A23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en-GB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8" w:unhideWhenUsed="1"/>
    <w:lsdException w:name="toc 2" w:semiHidden="1" w:uiPriority="18" w:unhideWhenUsed="1"/>
    <w:lsdException w:name="toc 3" w:semiHidden="1" w:uiPriority="18" w:unhideWhenUsed="1"/>
    <w:lsdException w:name="toc 4" w:semiHidden="1" w:uiPriority="18" w:unhideWhenUsed="1"/>
    <w:lsdException w:name="toc 5" w:semiHidden="1" w:uiPriority="18" w:unhideWhenUsed="1"/>
    <w:lsdException w:name="toc 6" w:semiHidden="1" w:uiPriority="18" w:unhideWhenUsed="1"/>
    <w:lsdException w:name="toc 7" w:semiHidden="1" w:uiPriority="18" w:unhideWhenUsed="1"/>
    <w:lsdException w:name="toc 8" w:semiHidden="1" w:uiPriority="18" w:unhideWhenUsed="1"/>
    <w:lsdException w:name="toc 9" w:semiHidden="1" w:uiPriority="18" w:unhideWhenUsed="1"/>
    <w:lsdException w:name="Normal Indent" w:semiHidden="1" w:unhideWhenUsed="1"/>
    <w:lsdException w:name="footnote text" w:semiHidden="1" w:uiPriority="19" w:unhideWhenUsed="1"/>
    <w:lsdException w:name="annotation text" w:semiHidden="1" w:unhideWhenUsed="1"/>
    <w:lsdException w:name="header" w:semiHidden="1" w:uiPriority="19" w:unhideWhenUsed="1"/>
    <w:lsdException w:name="footer" w:semiHidden="1" w:uiPriority="19" w:unhideWhenUsed="1"/>
    <w:lsdException w:name="index heading" w:semiHidden="1" w:unhideWhenUsed="1"/>
    <w:lsdException w:name="caption" w:semiHidden="1" w:uiPriority="2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nhideWhenUsed="1"/>
    <w:lsdException w:name="line number" w:semiHidden="1" w:unhideWhenUsed="1"/>
    <w:lsdException w:name="page number" w:semiHidden="1" w:uiPriority="1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9"/>
    <w:lsdException w:name="List Number" w:uiPriority="1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9" w:unhideWhenUsed="1"/>
    <w:lsdException w:name="FollowedHyperlink" w:semiHidden="1" w:unhideWhenUsed="1"/>
    <w:lsdException w:name="Strong" w:uiPriority="28" w:qFormat="1"/>
    <w:lsdException w:name="Emphasis" w:semiHidden="1" w:uiPriority="3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8" w:qFormat="1"/>
    <w:lsdException w:name="Quote" w:semiHidden="1" w:uiPriority="29" w:qFormat="1"/>
    <w:lsdException w:name="Intense Quote" w:semiHidden="1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8" w:qFormat="1"/>
    <w:lsdException w:name="Intense Emphasis" w:semiHidden="1" w:uiPriority="38" w:qFormat="1"/>
    <w:lsdException w:name="Subtle Reference" w:semiHidden="1" w:uiPriority="38" w:qFormat="1"/>
    <w:lsdException w:name="Intense Reference" w:semiHidden="1" w:uiPriority="38" w:qFormat="1"/>
    <w:lsdException w:name="Book Title" w:semiHidden="1" w:uiPriority="38" w:qFormat="1"/>
    <w:lsdException w:name="Bibliography" w:semiHidden="1" w:uiPriority="38" w:unhideWhenUsed="1"/>
    <w:lsdException w:name="TOC Heading" w:semiHidden="1" w:uiPriority="1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4B9"/>
  </w:style>
  <w:style w:type="paragraph" w:styleId="Heading1">
    <w:name w:val="heading 1"/>
    <w:basedOn w:val="Normal"/>
    <w:next w:val="Normal"/>
    <w:link w:val="Heading1Char"/>
    <w:uiPriority w:val="2"/>
    <w:qFormat/>
    <w:rsid w:val="006B292B"/>
    <w:pPr>
      <w:keepNext/>
      <w:keepLines/>
      <w:outlineLvl w:val="0"/>
    </w:pPr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6B292B"/>
    <w:pPr>
      <w:keepNext/>
      <w:keepLines/>
      <w:outlineLvl w:val="1"/>
    </w:pPr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67A70"/>
    <w:pPr>
      <w:keepNext/>
      <w:keepLines/>
      <w:pBdr>
        <w:bottom w:val="single" w:sz="4" w:space="1" w:color="007C92" w:themeColor="accent4"/>
      </w:pBdr>
      <w:outlineLvl w:val="2"/>
    </w:pPr>
    <w:rPr>
      <w:rFonts w:ascii="Noto Sans" w:eastAsiaTheme="majorEastAsia" w:hAnsi="Noto Sans" w:cstheme="majorBidi"/>
      <w:color w:val="007C92"/>
      <w:sz w:val="30"/>
      <w:szCs w:val="24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467A70"/>
    <w:pPr>
      <w:keepNext/>
      <w:keepLines/>
      <w:outlineLvl w:val="3"/>
    </w:pPr>
    <w:rPr>
      <w:rFonts w:ascii="Noto Sans" w:eastAsiaTheme="majorEastAsia" w:hAnsi="Noto Sans" w:cstheme="majorBidi"/>
      <w:b/>
      <w:iCs/>
      <w:color w:val="007C92"/>
      <w:sz w:val="24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67A70"/>
    <w:pPr>
      <w:keepNext/>
      <w:keepLines/>
      <w:spacing w:after="0"/>
      <w:outlineLvl w:val="4"/>
    </w:pPr>
    <w:rPr>
      <w:rFonts w:ascii="Noto Sans" w:eastAsiaTheme="majorEastAsia" w:hAnsi="Noto Sans" w:cstheme="majorBidi"/>
      <w:color w:val="007C92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8B55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4D5A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8B55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84D5A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8B55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8B55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17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otallyBlank">
    <w:name w:val="Totally Blank"/>
    <w:basedOn w:val="TableNormal"/>
    <w:uiPriority w:val="99"/>
    <w:rsid w:val="00B22429"/>
    <w:pPr>
      <w:spacing w:after="0"/>
    </w:pPr>
    <w:tblPr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4"/>
    <w:qFormat/>
    <w:rsid w:val="008C7DBE"/>
    <w:pPr>
      <w:numPr>
        <w:ilvl w:val="1"/>
      </w:numPr>
      <w:spacing w:after="180" w:line="360" w:lineRule="atLeast"/>
    </w:pPr>
    <w:rPr>
      <w:rFonts w:ascii="Noto Sans" w:eastAsiaTheme="minorEastAsia" w:hAnsi="Noto Sans"/>
      <w:b/>
      <w:color w:val="FFFFFF" w:themeColor="background1"/>
      <w:sz w:val="28"/>
    </w:rPr>
  </w:style>
  <w:style w:type="character" w:customStyle="1" w:styleId="SubtitleChar">
    <w:name w:val="Subtitle Char"/>
    <w:basedOn w:val="DefaultParagraphFont"/>
    <w:link w:val="Subtitle"/>
    <w:uiPriority w:val="4"/>
    <w:rsid w:val="008C7DBE"/>
    <w:rPr>
      <w:rFonts w:ascii="Noto Sans" w:eastAsiaTheme="minorEastAsia" w:hAnsi="Noto Sans"/>
      <w:b/>
      <w:color w:val="FFFFFF" w:themeColor="background1"/>
      <w:sz w:val="28"/>
    </w:rPr>
  </w:style>
  <w:style w:type="paragraph" w:styleId="NoSpacing">
    <w:name w:val="No Spacing"/>
    <w:uiPriority w:val="1"/>
    <w:qFormat/>
    <w:rsid w:val="00AA0324"/>
    <w:pPr>
      <w:spacing w:after="0"/>
    </w:pPr>
  </w:style>
  <w:style w:type="paragraph" w:styleId="ListNumber2">
    <w:name w:val="List Number 2"/>
    <w:basedOn w:val="Normal"/>
    <w:uiPriority w:val="19"/>
    <w:semiHidden/>
    <w:rsid w:val="00AA0324"/>
    <w:pPr>
      <w:numPr>
        <w:ilvl w:val="1"/>
        <w:numId w:val="5"/>
      </w:numPr>
      <w:contextualSpacing/>
    </w:pPr>
  </w:style>
  <w:style w:type="paragraph" w:styleId="ListNumber3">
    <w:name w:val="List Number 3"/>
    <w:basedOn w:val="Normal"/>
    <w:uiPriority w:val="19"/>
    <w:semiHidden/>
    <w:rsid w:val="00AA0324"/>
    <w:pPr>
      <w:numPr>
        <w:ilvl w:val="2"/>
        <w:numId w:val="5"/>
      </w:numPr>
      <w:tabs>
        <w:tab w:val="num" w:pos="360"/>
      </w:tabs>
      <w:ind w:left="0" w:firstLine="0"/>
      <w:contextualSpacing/>
    </w:pPr>
  </w:style>
  <w:style w:type="paragraph" w:styleId="ListNumber4">
    <w:name w:val="List Number 4"/>
    <w:basedOn w:val="Normal"/>
    <w:uiPriority w:val="19"/>
    <w:semiHidden/>
    <w:rsid w:val="00AA0324"/>
    <w:pPr>
      <w:numPr>
        <w:ilvl w:val="3"/>
        <w:numId w:val="5"/>
      </w:numPr>
      <w:tabs>
        <w:tab w:val="num" w:pos="360"/>
      </w:tabs>
      <w:ind w:left="0" w:firstLine="0"/>
      <w:contextualSpacing/>
    </w:pPr>
  </w:style>
  <w:style w:type="paragraph" w:styleId="ListNumber5">
    <w:name w:val="List Number 5"/>
    <w:basedOn w:val="Normal"/>
    <w:uiPriority w:val="19"/>
    <w:semiHidden/>
    <w:rsid w:val="00AA0324"/>
    <w:pPr>
      <w:numPr>
        <w:ilvl w:val="4"/>
        <w:numId w:val="5"/>
      </w:numPr>
      <w:tabs>
        <w:tab w:val="num" w:pos="360"/>
      </w:tabs>
      <w:ind w:left="0" w:firstLine="0"/>
      <w:contextualSpacing/>
    </w:pPr>
  </w:style>
  <w:style w:type="character" w:customStyle="1" w:styleId="Heading5Char">
    <w:name w:val="Heading 5 Char"/>
    <w:basedOn w:val="DefaultParagraphFont"/>
    <w:link w:val="Heading5"/>
    <w:uiPriority w:val="2"/>
    <w:rsid w:val="00467A70"/>
    <w:rPr>
      <w:rFonts w:ascii="Noto Sans" w:eastAsiaTheme="majorEastAsia" w:hAnsi="Noto Sans" w:cstheme="majorBidi"/>
      <w:color w:val="007C92"/>
    </w:rPr>
  </w:style>
  <w:style w:type="character" w:customStyle="1" w:styleId="Heading1Char">
    <w:name w:val="Heading 1 Char"/>
    <w:basedOn w:val="DefaultParagraphFont"/>
    <w:link w:val="Heading1"/>
    <w:uiPriority w:val="2"/>
    <w:rsid w:val="006B292B"/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6B292B"/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517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517"/>
    <w:rPr>
      <w:rFonts w:ascii="Segoe UI" w:hAnsi="Segoe UI" w:cs="Segoe UI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8"/>
    <w:semiHidden/>
    <w:unhideWhenUsed/>
    <w:rsid w:val="008B5517"/>
  </w:style>
  <w:style w:type="paragraph" w:styleId="BlockText">
    <w:name w:val="Block Text"/>
    <w:basedOn w:val="Normal"/>
    <w:uiPriority w:val="99"/>
    <w:semiHidden/>
    <w:unhideWhenUsed/>
    <w:rsid w:val="008B5517"/>
    <w:pPr>
      <w:pBdr>
        <w:top w:val="single" w:sz="2" w:space="10" w:color="7A99AC" w:themeColor="accent1"/>
        <w:left w:val="single" w:sz="2" w:space="10" w:color="7A99AC" w:themeColor="accent1"/>
        <w:bottom w:val="single" w:sz="2" w:space="10" w:color="7A99AC" w:themeColor="accent1"/>
        <w:right w:val="single" w:sz="2" w:space="10" w:color="7A99AC" w:themeColor="accent1"/>
      </w:pBdr>
      <w:ind w:left="1152" w:right="1152"/>
    </w:pPr>
    <w:rPr>
      <w:rFonts w:eastAsiaTheme="minorEastAsia"/>
      <w:i/>
      <w:iCs/>
      <w:color w:val="7A99A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517"/>
  </w:style>
  <w:style w:type="character" w:customStyle="1" w:styleId="BodyTextChar">
    <w:name w:val="Body Text Char"/>
    <w:basedOn w:val="DefaultParagraphFont"/>
    <w:link w:val="BodyText"/>
    <w:uiPriority w:val="99"/>
    <w:semiHidden/>
    <w:rsid w:val="008B5517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51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517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51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517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51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517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51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517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517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517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51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517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51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517"/>
    <w:rPr>
      <w:sz w:val="16"/>
      <w:szCs w:val="16"/>
      <w:lang w:val="en-GB"/>
    </w:rPr>
  </w:style>
  <w:style w:type="character" w:styleId="BookTitle">
    <w:name w:val="Book Title"/>
    <w:basedOn w:val="DefaultParagraphFont"/>
    <w:uiPriority w:val="38"/>
    <w:semiHidden/>
    <w:qFormat/>
    <w:rsid w:val="008B5517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9"/>
    <w:qFormat/>
    <w:rsid w:val="00DA5D34"/>
    <w:pPr>
      <w:pBdr>
        <w:bottom w:val="single" w:sz="4" w:space="4" w:color="auto"/>
      </w:pBdr>
    </w:pPr>
    <w:rPr>
      <w:rFonts w:ascii="Noto Sans" w:hAnsi="Noto Sans"/>
      <w:b/>
      <w:iCs/>
      <w:color w:val="000000" w:themeColor="text1"/>
    </w:rPr>
  </w:style>
  <w:style w:type="paragraph" w:styleId="Closing">
    <w:name w:val="Closing"/>
    <w:basedOn w:val="Normal"/>
    <w:link w:val="ClosingChar"/>
    <w:uiPriority w:val="99"/>
    <w:semiHidden/>
    <w:unhideWhenUsed/>
    <w:rsid w:val="008B5517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517"/>
    <w:rPr>
      <w:lang w:val="en-GB"/>
    </w:rPr>
  </w:style>
  <w:style w:type="table" w:styleId="ColorfulGrid">
    <w:name w:val="Colorful Grid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</w:rPr>
      <w:tblPr/>
      <w:tcPr>
        <w:shd w:val="clear" w:color="auto" w:fill="C9D6D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6D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</w:rPr>
      <w:tblPr/>
      <w:tcPr>
        <w:shd w:val="clear" w:color="auto" w:fill="A0C5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0C5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</w:rPr>
      <w:tblPr/>
      <w:tcPr>
        <w:shd w:val="clear" w:color="auto" w:fill="DBD8C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8C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</w:rPr>
      <w:tblPr/>
      <w:tcPr>
        <w:shd w:val="clear" w:color="auto" w:fill="6DE8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</w:rPr>
      <w:tblPr/>
      <w:tcPr>
        <w:shd w:val="clear" w:color="auto" w:fill="83DE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E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</w:rPr>
      <w:tblPr/>
      <w:tcPr>
        <w:shd w:val="clear" w:color="auto" w:fill="79DDE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D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1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F0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5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274" w:themeFill="accent4" w:themeFillShade="CC"/>
      </w:tcPr>
    </w:tblStylePr>
    <w:tblStylePr w:type="lastRow">
      <w:rPr>
        <w:b/>
        <w:bCs/>
        <w:color w:val="0062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8167" w:themeFill="accent3" w:themeFillShade="CC"/>
      </w:tcPr>
    </w:tblStylePr>
    <w:tblStylePr w:type="lastRow">
      <w:rPr>
        <w:b/>
        <w:bCs/>
        <w:color w:val="8A816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7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4B52" w:themeFill="accent6" w:themeFillShade="CC"/>
      </w:tcPr>
    </w:tblStylePr>
    <w:tblStylePr w:type="lastRow">
      <w:rPr>
        <w:b/>
        <w:bCs/>
        <w:color w:val="0D4B5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EF6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6A0" w:themeFill="accent5" w:themeFillShade="CC"/>
      </w:tcPr>
    </w:tblStylePr>
    <w:tblStylePr w:type="lastRow">
      <w:rPr>
        <w:b/>
        <w:bCs/>
        <w:color w:val="0076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5D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5D6C" w:themeColor="accent1" w:themeShade="99"/>
          <w:insideV w:val="nil"/>
        </w:tcBorders>
        <w:shd w:val="clear" w:color="auto" w:fill="435D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5D6C" w:themeFill="accent1" w:themeFillShade="99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BCCCD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0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3C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3C4C" w:themeColor="accent2" w:themeShade="99"/>
          <w:insideV w:val="nil"/>
        </w:tcBorders>
        <w:shd w:val="clear" w:color="auto" w:fill="1F3C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3C4C" w:themeFill="accent2" w:themeFillShade="99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89B6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C92" w:themeColor="accent4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614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614D" w:themeColor="accent3" w:themeShade="99"/>
          <w:insideV w:val="nil"/>
        </w:tcBorders>
        <w:shd w:val="clear" w:color="auto" w:fill="67614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14D" w:themeFill="accent3" w:themeFillShade="99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9F88" w:themeColor="accent3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95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957" w:themeColor="accent4" w:themeShade="99"/>
          <w:insideV w:val="nil"/>
        </w:tcBorders>
        <w:shd w:val="clear" w:color="auto" w:fill="00495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57" w:themeFill="accent4" w:themeFillShade="99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49E3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5E67" w:themeColor="accent6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7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8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878" w:themeColor="accent5" w:themeShade="99"/>
          <w:insideV w:val="nil"/>
        </w:tcBorders>
        <w:shd w:val="clear" w:color="auto" w:fill="0058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78" w:themeFill="accent5" w:themeFillShade="99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64D6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95C8" w:themeColor="accent5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6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38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383D" w:themeColor="accent6" w:themeShade="99"/>
          <w:insideV w:val="nil"/>
        </w:tcBorders>
        <w:shd w:val="clear" w:color="auto" w:fill="0A38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383D" w:themeFill="accent6" w:themeFillShade="99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58D4E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B551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8B55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51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17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4D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74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32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4B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0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796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D4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C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9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E9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E3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46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9"/>
    <w:semiHidden/>
    <w:unhideWhenUsed/>
    <w:rsid w:val="008B5517"/>
  </w:style>
  <w:style w:type="character" w:customStyle="1" w:styleId="DateChar">
    <w:name w:val="Date Char"/>
    <w:basedOn w:val="DefaultParagraphFont"/>
    <w:link w:val="Date"/>
    <w:uiPriority w:val="19"/>
    <w:semiHidden/>
    <w:rsid w:val="008B5517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517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517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517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517"/>
    <w:rPr>
      <w:lang w:val="en-GB"/>
    </w:rPr>
  </w:style>
  <w:style w:type="character" w:styleId="Emphasis">
    <w:name w:val="Emphasis"/>
    <w:basedOn w:val="DefaultParagraphFont"/>
    <w:uiPriority w:val="22"/>
    <w:semiHidden/>
    <w:qFormat/>
    <w:rsid w:val="008B5517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8B5517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5517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8B5517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B5517"/>
    <w:rPr>
      <w:color w:val="954F72" w:themeColor="followedHyperlink"/>
      <w:u w:val="single"/>
      <w:lang w:val="en-GB"/>
    </w:rPr>
  </w:style>
  <w:style w:type="paragraph" w:styleId="Footer">
    <w:name w:val="footer"/>
    <w:basedOn w:val="Normal"/>
    <w:link w:val="FooterChar"/>
    <w:uiPriority w:val="19"/>
    <w:unhideWhenUsed/>
    <w:rsid w:val="00DA5D34"/>
    <w:pPr>
      <w:tabs>
        <w:tab w:val="left" w:pos="567"/>
      </w:tabs>
      <w:spacing w:after="0"/>
    </w:pPr>
    <w:rPr>
      <w:rFonts w:ascii="Frutiger LT Std 55 Roman" w:hAnsi="Frutiger LT Std 55 Roman"/>
      <w:color w:val="FFFFFF" w:themeColor="background1"/>
      <w:sz w:val="16"/>
    </w:rPr>
  </w:style>
  <w:style w:type="character" w:customStyle="1" w:styleId="FooterChar">
    <w:name w:val="Footer Char"/>
    <w:basedOn w:val="DefaultParagraphFont"/>
    <w:link w:val="Footer"/>
    <w:uiPriority w:val="19"/>
    <w:rsid w:val="00DA5D34"/>
    <w:rPr>
      <w:rFonts w:ascii="Frutiger LT Std 55 Roman" w:hAnsi="Frutiger LT Std 55 Roman"/>
      <w:color w:val="FFFFFF" w:themeColor="background1"/>
      <w:sz w:val="16"/>
    </w:rPr>
  </w:style>
  <w:style w:type="character" w:styleId="FootnoteReference">
    <w:name w:val="footnote reference"/>
    <w:basedOn w:val="DefaultParagraphFont"/>
    <w:uiPriority w:val="19"/>
    <w:semiHidden/>
    <w:unhideWhenUsed/>
    <w:rsid w:val="008B5517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1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sid w:val="008B5517"/>
    <w:rPr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C9D6DD" w:themeColor="accent1" w:themeTint="66"/>
        <w:left w:val="single" w:sz="4" w:space="0" w:color="C9D6DD" w:themeColor="accent1" w:themeTint="66"/>
        <w:bottom w:val="single" w:sz="4" w:space="0" w:color="C9D6DD" w:themeColor="accent1" w:themeTint="66"/>
        <w:right w:val="single" w:sz="4" w:space="0" w:color="C9D6DD" w:themeColor="accent1" w:themeTint="66"/>
        <w:insideH w:val="single" w:sz="4" w:space="0" w:color="C9D6DD" w:themeColor="accent1" w:themeTint="66"/>
        <w:insideV w:val="single" w:sz="4" w:space="0" w:color="C9D6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A0C5D8" w:themeColor="accent2" w:themeTint="66"/>
        <w:left w:val="single" w:sz="4" w:space="0" w:color="A0C5D8" w:themeColor="accent2" w:themeTint="66"/>
        <w:bottom w:val="single" w:sz="4" w:space="0" w:color="A0C5D8" w:themeColor="accent2" w:themeTint="66"/>
        <w:right w:val="single" w:sz="4" w:space="0" w:color="A0C5D8" w:themeColor="accent2" w:themeTint="66"/>
        <w:insideH w:val="single" w:sz="4" w:space="0" w:color="A0C5D8" w:themeColor="accent2" w:themeTint="66"/>
        <w:insideV w:val="single" w:sz="4" w:space="0" w:color="A0C5D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DBD8CF" w:themeColor="accent3" w:themeTint="66"/>
        <w:left w:val="single" w:sz="4" w:space="0" w:color="DBD8CF" w:themeColor="accent3" w:themeTint="66"/>
        <w:bottom w:val="single" w:sz="4" w:space="0" w:color="DBD8CF" w:themeColor="accent3" w:themeTint="66"/>
        <w:right w:val="single" w:sz="4" w:space="0" w:color="DBD8CF" w:themeColor="accent3" w:themeTint="66"/>
        <w:insideH w:val="single" w:sz="4" w:space="0" w:color="DBD8CF" w:themeColor="accent3" w:themeTint="66"/>
        <w:insideV w:val="single" w:sz="4" w:space="0" w:color="DBD8C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6DE8FF" w:themeColor="accent4" w:themeTint="66"/>
        <w:left w:val="single" w:sz="4" w:space="0" w:color="6DE8FF" w:themeColor="accent4" w:themeTint="66"/>
        <w:bottom w:val="single" w:sz="4" w:space="0" w:color="6DE8FF" w:themeColor="accent4" w:themeTint="66"/>
        <w:right w:val="single" w:sz="4" w:space="0" w:color="6DE8FF" w:themeColor="accent4" w:themeTint="66"/>
        <w:insideH w:val="single" w:sz="4" w:space="0" w:color="6DE8FF" w:themeColor="accent4" w:themeTint="66"/>
        <w:insideV w:val="single" w:sz="4" w:space="0" w:color="6DE8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83DEFF" w:themeColor="accent5" w:themeTint="66"/>
        <w:left w:val="single" w:sz="4" w:space="0" w:color="83DEFF" w:themeColor="accent5" w:themeTint="66"/>
        <w:bottom w:val="single" w:sz="4" w:space="0" w:color="83DEFF" w:themeColor="accent5" w:themeTint="66"/>
        <w:right w:val="single" w:sz="4" w:space="0" w:color="83DEFF" w:themeColor="accent5" w:themeTint="66"/>
        <w:insideH w:val="single" w:sz="4" w:space="0" w:color="83DEFF" w:themeColor="accent5" w:themeTint="66"/>
        <w:insideV w:val="single" w:sz="4" w:space="0" w:color="83DE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79DDE9" w:themeColor="accent6" w:themeTint="66"/>
        <w:left w:val="single" w:sz="4" w:space="0" w:color="79DDE9" w:themeColor="accent6" w:themeTint="66"/>
        <w:bottom w:val="single" w:sz="4" w:space="0" w:color="79DDE9" w:themeColor="accent6" w:themeTint="66"/>
        <w:right w:val="single" w:sz="4" w:space="0" w:color="79DDE9" w:themeColor="accent6" w:themeTint="66"/>
        <w:insideH w:val="single" w:sz="4" w:space="0" w:color="79DDE9" w:themeColor="accent6" w:themeTint="66"/>
        <w:insideV w:val="single" w:sz="4" w:space="0" w:color="79DDE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AFC1CD" w:themeColor="accent1" w:themeTint="99"/>
        <w:bottom w:val="single" w:sz="2" w:space="0" w:color="AFC1CD" w:themeColor="accent1" w:themeTint="99"/>
        <w:insideH w:val="single" w:sz="2" w:space="0" w:color="AFC1CD" w:themeColor="accent1" w:themeTint="99"/>
        <w:insideV w:val="single" w:sz="2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1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72A8C5" w:themeColor="accent2" w:themeTint="99"/>
        <w:bottom w:val="single" w:sz="2" w:space="0" w:color="72A8C5" w:themeColor="accent2" w:themeTint="99"/>
        <w:insideH w:val="single" w:sz="2" w:space="0" w:color="72A8C5" w:themeColor="accent2" w:themeTint="99"/>
        <w:insideV w:val="single" w:sz="2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A8C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C9C5B7" w:themeColor="accent3" w:themeTint="99"/>
        <w:bottom w:val="single" w:sz="2" w:space="0" w:color="C9C5B7" w:themeColor="accent3" w:themeTint="99"/>
        <w:insideH w:val="single" w:sz="2" w:space="0" w:color="C9C5B7" w:themeColor="accent3" w:themeTint="99"/>
        <w:insideV w:val="single" w:sz="2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5B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24DDFF" w:themeColor="accent4" w:themeTint="99"/>
        <w:bottom w:val="single" w:sz="2" w:space="0" w:color="24DDFF" w:themeColor="accent4" w:themeTint="99"/>
        <w:insideH w:val="single" w:sz="2" w:space="0" w:color="24DDFF" w:themeColor="accent4" w:themeTint="99"/>
        <w:insideV w:val="single" w:sz="2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45CEFF" w:themeColor="accent5" w:themeTint="99"/>
        <w:bottom w:val="single" w:sz="2" w:space="0" w:color="45CEFF" w:themeColor="accent5" w:themeTint="99"/>
        <w:insideH w:val="single" w:sz="2" w:space="0" w:color="45CEFF" w:themeColor="accent5" w:themeTint="99"/>
        <w:insideV w:val="single" w:sz="2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CE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36CCDD" w:themeColor="accent6" w:themeTint="99"/>
        <w:bottom w:val="single" w:sz="2" w:space="0" w:color="36CCDD" w:themeColor="accent6" w:themeTint="99"/>
        <w:insideH w:val="single" w:sz="2" w:space="0" w:color="36CCDD" w:themeColor="accent6" w:themeTint="99"/>
        <w:insideV w:val="single" w:sz="2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CD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3">
    <w:name w:val="Grid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C9D6D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A0C5D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BD8C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6DE8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83DE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79DDE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Header">
    <w:name w:val="header"/>
    <w:basedOn w:val="Normal"/>
    <w:link w:val="HeaderChar"/>
    <w:uiPriority w:val="19"/>
    <w:unhideWhenUsed/>
    <w:rsid w:val="008B55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19"/>
    <w:rsid w:val="008B5517"/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2"/>
    <w:rsid w:val="00467A70"/>
    <w:rPr>
      <w:rFonts w:ascii="Noto Sans" w:eastAsiaTheme="majorEastAsia" w:hAnsi="Noto Sans" w:cstheme="majorBidi"/>
      <w:color w:val="007C92"/>
      <w:sz w:val="30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467A70"/>
    <w:rPr>
      <w:rFonts w:ascii="Noto Sans" w:eastAsiaTheme="majorEastAsia" w:hAnsi="Noto Sans" w:cstheme="majorBidi"/>
      <w:b/>
      <w:iCs/>
      <w:color w:val="007C92"/>
      <w:sz w:val="24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8B5517"/>
    <w:rPr>
      <w:rFonts w:asciiTheme="majorHAnsi" w:eastAsiaTheme="majorEastAsia" w:hAnsiTheme="majorHAnsi" w:cstheme="majorBidi"/>
      <w:color w:val="384D5A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8B5517"/>
    <w:rPr>
      <w:rFonts w:asciiTheme="majorHAnsi" w:eastAsiaTheme="majorEastAsia" w:hAnsiTheme="majorHAnsi" w:cstheme="majorBidi"/>
      <w:i/>
      <w:iCs/>
      <w:color w:val="384D5A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8B551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8B55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8B5517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517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517"/>
    <w:rPr>
      <w:i/>
      <w:iCs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517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8B5517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yperlink">
    <w:name w:val="Hyperlink"/>
    <w:basedOn w:val="DefaultParagraphFont"/>
    <w:uiPriority w:val="19"/>
    <w:unhideWhenUsed/>
    <w:rsid w:val="008B5517"/>
    <w:rPr>
      <w:color w:val="0563C1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517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517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517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517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517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517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517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517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517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51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38"/>
    <w:semiHidden/>
    <w:qFormat/>
    <w:rsid w:val="008B5517"/>
    <w:rPr>
      <w:i/>
      <w:iCs/>
      <w:color w:val="7A99AC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8"/>
    <w:semiHidden/>
    <w:qFormat/>
    <w:rsid w:val="008B5517"/>
    <w:pPr>
      <w:pBdr>
        <w:top w:val="single" w:sz="4" w:space="10" w:color="7A99AC" w:themeColor="accent1"/>
        <w:bottom w:val="single" w:sz="4" w:space="10" w:color="7A99AC" w:themeColor="accent1"/>
      </w:pBdr>
      <w:spacing w:before="360" w:after="360"/>
      <w:ind w:left="864" w:right="864"/>
      <w:jc w:val="center"/>
    </w:pPr>
    <w:rPr>
      <w:i/>
      <w:iCs/>
      <w:color w:val="7A99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8"/>
    <w:semiHidden/>
    <w:rsid w:val="008B5517"/>
    <w:rPr>
      <w:i/>
      <w:iCs/>
      <w:color w:val="7A99AC" w:themeColor="accent1"/>
      <w:lang w:val="en-GB"/>
    </w:rPr>
  </w:style>
  <w:style w:type="character" w:styleId="IntenseReference">
    <w:name w:val="Intense Reference"/>
    <w:basedOn w:val="DefaultParagraphFont"/>
    <w:uiPriority w:val="38"/>
    <w:semiHidden/>
    <w:qFormat/>
    <w:rsid w:val="008B5517"/>
    <w:rPr>
      <w:b/>
      <w:bCs/>
      <w:smallCaps/>
      <w:color w:val="7A99AC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1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  <w:shd w:val="clear" w:color="auto" w:fill="DDE5EA" w:themeFill="accent1" w:themeFillTint="3F"/>
      </w:tcPr>
    </w:tblStylePr>
    <w:tblStylePr w:type="band2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1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  <w:shd w:val="clear" w:color="auto" w:fill="C4DBE7" w:themeFill="accent2" w:themeFillTint="3F"/>
      </w:tcPr>
    </w:tblStylePr>
    <w:tblStylePr w:type="band2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1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  <w:shd w:val="clear" w:color="auto" w:fill="E9E7E1" w:themeFill="accent3" w:themeFillTint="3F"/>
      </w:tcPr>
    </w:tblStylePr>
    <w:tblStylePr w:type="band2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1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  <w:shd w:val="clear" w:color="auto" w:fill="A5F1FF" w:themeFill="accent4" w:themeFillTint="3F"/>
      </w:tcPr>
    </w:tblStylePr>
    <w:tblStylePr w:type="band2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1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  <w:shd w:val="clear" w:color="auto" w:fill="B2EBFF" w:themeFill="accent5" w:themeFillTint="3F"/>
      </w:tcPr>
    </w:tblStylePr>
    <w:tblStylePr w:type="band2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1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  <w:shd w:val="clear" w:color="auto" w:fill="ACE9F1" w:themeFill="accent6" w:themeFillTint="3F"/>
      </w:tcPr>
    </w:tblStylePr>
    <w:tblStylePr w:type="band2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B5517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B5517"/>
    <w:rPr>
      <w:lang w:val="en-GB"/>
    </w:rPr>
  </w:style>
  <w:style w:type="paragraph" w:styleId="List">
    <w:name w:val="List"/>
    <w:basedOn w:val="Normal"/>
    <w:uiPriority w:val="99"/>
    <w:semiHidden/>
    <w:unhideWhenUsed/>
    <w:rsid w:val="008B551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51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51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51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517"/>
    <w:pPr>
      <w:ind w:left="1415" w:hanging="283"/>
      <w:contextualSpacing/>
    </w:pPr>
  </w:style>
  <w:style w:type="paragraph" w:styleId="ListBullet">
    <w:name w:val="List Bullet"/>
    <w:basedOn w:val="Normal"/>
    <w:uiPriority w:val="19"/>
    <w:semiHidden/>
    <w:rsid w:val="008B5517"/>
    <w:pPr>
      <w:numPr>
        <w:numId w:val="29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rsid w:val="008B5517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rsid w:val="008B5517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rsid w:val="008B5517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rsid w:val="008B5517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517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51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51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51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517"/>
    <w:pPr>
      <w:ind w:left="1415"/>
      <w:contextualSpacing/>
    </w:pPr>
  </w:style>
  <w:style w:type="paragraph" w:styleId="ListNumber">
    <w:name w:val="List Number"/>
    <w:basedOn w:val="Normal"/>
    <w:uiPriority w:val="19"/>
    <w:semiHidden/>
    <w:rsid w:val="008B5517"/>
    <w:pPr>
      <w:numPr>
        <w:numId w:val="34"/>
      </w:numPr>
      <w:contextualSpacing/>
    </w:pPr>
  </w:style>
  <w:style w:type="paragraph" w:styleId="ListParagraph">
    <w:name w:val="List Paragraph"/>
    <w:basedOn w:val="Normal"/>
    <w:uiPriority w:val="38"/>
    <w:semiHidden/>
    <w:qFormat/>
    <w:rsid w:val="008B551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2">
    <w:name w:val="List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bottom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bottom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bottom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bottom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bottom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bottom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3">
    <w:name w:val="List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A99AC" w:themeColor="accent1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99AC" w:themeColor="accent1"/>
          <w:right w:val="single" w:sz="4" w:space="0" w:color="7A99AC" w:themeColor="accent1"/>
        </w:tcBorders>
      </w:tcPr>
    </w:tblStylePr>
    <w:tblStylePr w:type="band1Horz">
      <w:tblPr/>
      <w:tcPr>
        <w:tcBorders>
          <w:top w:val="single" w:sz="4" w:space="0" w:color="7A99AC" w:themeColor="accent1"/>
          <w:bottom w:val="single" w:sz="4" w:space="0" w:color="7A99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99AC" w:themeColor="accent1"/>
          <w:left w:val="nil"/>
        </w:tcBorders>
      </w:tcPr>
    </w:tblStylePr>
    <w:tblStylePr w:type="swCell">
      <w:tblPr/>
      <w:tcPr>
        <w:tcBorders>
          <w:top w:val="double" w:sz="4" w:space="0" w:color="7A99A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657F" w:themeColor="accent2"/>
          <w:right w:val="single" w:sz="4" w:space="0" w:color="34657F" w:themeColor="accent2"/>
        </w:tcBorders>
      </w:tcPr>
    </w:tblStylePr>
    <w:tblStylePr w:type="band1Horz">
      <w:tblPr/>
      <w:tcPr>
        <w:tcBorders>
          <w:top w:val="single" w:sz="4" w:space="0" w:color="34657F" w:themeColor="accent2"/>
          <w:bottom w:val="single" w:sz="4" w:space="0" w:color="34657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657F" w:themeColor="accent2"/>
          <w:left w:val="nil"/>
        </w:tcBorders>
      </w:tcPr>
    </w:tblStylePr>
    <w:tblStylePr w:type="swCell">
      <w:tblPr/>
      <w:tcPr>
        <w:tcBorders>
          <w:top w:val="double" w:sz="4" w:space="0" w:color="34657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69F88" w:themeColor="accent3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9F88" w:themeColor="accent3"/>
          <w:right w:val="single" w:sz="4" w:space="0" w:color="A69F88" w:themeColor="accent3"/>
        </w:tcBorders>
      </w:tcPr>
    </w:tblStylePr>
    <w:tblStylePr w:type="band1Horz">
      <w:tblPr/>
      <w:tcPr>
        <w:tcBorders>
          <w:top w:val="single" w:sz="4" w:space="0" w:color="A69F88" w:themeColor="accent3"/>
          <w:bottom w:val="single" w:sz="4" w:space="0" w:color="A69F8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9F88" w:themeColor="accent3"/>
          <w:left w:val="nil"/>
        </w:tcBorders>
      </w:tcPr>
    </w:tblStylePr>
    <w:tblStylePr w:type="swCell">
      <w:tblPr/>
      <w:tcPr>
        <w:tcBorders>
          <w:top w:val="double" w:sz="4" w:space="0" w:color="A69F8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7C92" w:themeColor="accent4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92" w:themeColor="accent4"/>
          <w:right w:val="single" w:sz="4" w:space="0" w:color="007C92" w:themeColor="accent4"/>
        </w:tcBorders>
      </w:tcPr>
    </w:tblStylePr>
    <w:tblStylePr w:type="band1Horz">
      <w:tblPr/>
      <w:tcPr>
        <w:tcBorders>
          <w:top w:val="single" w:sz="4" w:space="0" w:color="007C92" w:themeColor="accent4"/>
          <w:bottom w:val="single" w:sz="4" w:space="0" w:color="007C9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92" w:themeColor="accent4"/>
          <w:left w:val="nil"/>
        </w:tcBorders>
      </w:tcPr>
    </w:tblStylePr>
    <w:tblStylePr w:type="swCell">
      <w:tblPr/>
      <w:tcPr>
        <w:tcBorders>
          <w:top w:val="double" w:sz="4" w:space="0" w:color="007C9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95C8" w:themeColor="accent5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5C8" w:themeColor="accent5"/>
          <w:right w:val="single" w:sz="4" w:space="0" w:color="0095C8" w:themeColor="accent5"/>
        </w:tcBorders>
      </w:tcPr>
    </w:tblStylePr>
    <w:tblStylePr w:type="band1Horz">
      <w:tblPr/>
      <w:tcPr>
        <w:tcBorders>
          <w:top w:val="single" w:sz="4" w:space="0" w:color="0095C8" w:themeColor="accent5"/>
          <w:bottom w:val="single" w:sz="4" w:space="0" w:color="0095C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5C8" w:themeColor="accent5"/>
          <w:left w:val="nil"/>
        </w:tcBorders>
      </w:tcPr>
    </w:tblStylePr>
    <w:tblStylePr w:type="swCell">
      <w:tblPr/>
      <w:tcPr>
        <w:tcBorders>
          <w:top w:val="double" w:sz="4" w:space="0" w:color="0095C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115E67" w:themeColor="accent6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5E67" w:themeColor="accent6"/>
          <w:right w:val="single" w:sz="4" w:space="0" w:color="115E67" w:themeColor="accent6"/>
        </w:tcBorders>
      </w:tcPr>
    </w:tblStylePr>
    <w:tblStylePr w:type="band1Horz">
      <w:tblPr/>
      <w:tcPr>
        <w:tcBorders>
          <w:top w:val="single" w:sz="4" w:space="0" w:color="115E67" w:themeColor="accent6"/>
          <w:bottom w:val="single" w:sz="4" w:space="0" w:color="115E6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5E67" w:themeColor="accent6"/>
          <w:left w:val="nil"/>
        </w:tcBorders>
      </w:tcPr>
    </w:tblStylePr>
    <w:tblStylePr w:type="swCell">
      <w:tblPr/>
      <w:tcPr>
        <w:tcBorders>
          <w:top w:val="double" w:sz="4" w:space="0" w:color="115E6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99AC" w:themeColor="accent1"/>
        <w:left w:val="single" w:sz="24" w:space="0" w:color="7A99AC" w:themeColor="accent1"/>
        <w:bottom w:val="single" w:sz="24" w:space="0" w:color="7A99AC" w:themeColor="accent1"/>
        <w:right w:val="single" w:sz="24" w:space="0" w:color="7A99AC" w:themeColor="accent1"/>
      </w:tblBorders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657F" w:themeColor="accent2"/>
        <w:left w:val="single" w:sz="24" w:space="0" w:color="34657F" w:themeColor="accent2"/>
        <w:bottom w:val="single" w:sz="24" w:space="0" w:color="34657F" w:themeColor="accent2"/>
        <w:right w:val="single" w:sz="24" w:space="0" w:color="34657F" w:themeColor="accent2"/>
      </w:tblBorders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69F88" w:themeColor="accent3"/>
        <w:left w:val="single" w:sz="24" w:space="0" w:color="A69F88" w:themeColor="accent3"/>
        <w:bottom w:val="single" w:sz="24" w:space="0" w:color="A69F88" w:themeColor="accent3"/>
        <w:right w:val="single" w:sz="24" w:space="0" w:color="A69F88" w:themeColor="accent3"/>
      </w:tblBorders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C92" w:themeColor="accent4"/>
        <w:left w:val="single" w:sz="24" w:space="0" w:color="007C92" w:themeColor="accent4"/>
        <w:bottom w:val="single" w:sz="24" w:space="0" w:color="007C92" w:themeColor="accent4"/>
        <w:right w:val="single" w:sz="24" w:space="0" w:color="007C92" w:themeColor="accent4"/>
      </w:tblBorders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5C8" w:themeColor="accent5"/>
        <w:left w:val="single" w:sz="24" w:space="0" w:color="0095C8" w:themeColor="accent5"/>
        <w:bottom w:val="single" w:sz="24" w:space="0" w:color="0095C8" w:themeColor="accent5"/>
        <w:right w:val="single" w:sz="24" w:space="0" w:color="0095C8" w:themeColor="accent5"/>
      </w:tblBorders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5E67" w:themeColor="accent6"/>
        <w:left w:val="single" w:sz="24" w:space="0" w:color="115E67" w:themeColor="accent6"/>
        <w:bottom w:val="single" w:sz="24" w:space="0" w:color="115E67" w:themeColor="accent6"/>
        <w:right w:val="single" w:sz="24" w:space="0" w:color="115E67" w:themeColor="accent6"/>
      </w:tblBorders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7A99AC" w:themeColor="accent1"/>
        <w:bottom w:val="single" w:sz="4" w:space="0" w:color="7A99A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A99A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34657F" w:themeColor="accent2"/>
        <w:bottom w:val="single" w:sz="4" w:space="0" w:color="34657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4657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A69F88" w:themeColor="accent3"/>
        <w:bottom w:val="single" w:sz="4" w:space="0" w:color="A69F8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69F8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007C92" w:themeColor="accent4"/>
        <w:bottom w:val="single" w:sz="4" w:space="0" w:color="007C9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7C9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0095C8" w:themeColor="accent5"/>
        <w:bottom w:val="single" w:sz="4" w:space="0" w:color="0095C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95C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115E67" w:themeColor="accent6"/>
        <w:bottom w:val="single" w:sz="4" w:space="0" w:color="115E6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5E6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99A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99A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99A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99A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657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657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657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657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9F8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9F8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9F8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9F8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C9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C9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C9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C9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5C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5C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5C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5C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5E6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5E6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5E6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5E6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B5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  <w:insideV w:val="single" w:sz="8" w:space="0" w:color="9BB2C0" w:themeColor="accent1" w:themeTint="BF"/>
      </w:tblBorders>
    </w:tblPr>
    <w:tcPr>
      <w:shd w:val="clear" w:color="auto" w:fill="DD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2C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  <w:insideV w:val="single" w:sz="8" w:space="0" w:color="4F92B7" w:themeColor="accent2" w:themeTint="BF"/>
      </w:tblBorders>
    </w:tblPr>
    <w:tcPr>
      <w:shd w:val="clear" w:color="auto" w:fill="C4DB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92B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  <w:insideV w:val="single" w:sz="8" w:space="0" w:color="BCB7A5" w:themeColor="accent3" w:themeTint="BF"/>
      </w:tblBorders>
    </w:tblPr>
    <w:tcPr>
      <w:shd w:val="clear" w:color="auto" w:fill="E9E7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B7A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  <w:insideV w:val="single" w:sz="8" w:space="0" w:color="00C9ED" w:themeColor="accent4" w:themeTint="BF"/>
      </w:tblBorders>
    </w:tblPr>
    <w:tcPr>
      <w:shd w:val="clear" w:color="auto" w:fill="A5F1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9E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  <w:insideV w:val="single" w:sz="8" w:space="0" w:color="16C2FF" w:themeColor="accent5" w:themeTint="BF"/>
      </w:tblBorders>
    </w:tblPr>
    <w:tcPr>
      <w:shd w:val="clear" w:color="auto" w:fill="B2EB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C2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  <w:insideV w:val="single" w:sz="8" w:space="0" w:color="1FAABA" w:themeColor="accent6" w:themeTint="BF"/>
      </w:tblBorders>
    </w:tblPr>
    <w:tcPr>
      <w:shd w:val="clear" w:color="auto" w:fill="ACE9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AAB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cPr>
      <w:shd w:val="clear" w:color="auto" w:fill="DD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AEE" w:themeFill="accent1" w:themeFillTint="33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tcBorders>
          <w:insideH w:val="single" w:sz="6" w:space="0" w:color="7A99AC" w:themeColor="accent1"/>
          <w:insideV w:val="single" w:sz="6" w:space="0" w:color="7A99AC" w:themeColor="accent1"/>
        </w:tcBorders>
        <w:shd w:val="clear" w:color="auto" w:fill="BCCCD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cPr>
      <w:shd w:val="clear" w:color="auto" w:fill="C4DB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7F0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2EB" w:themeFill="accent2" w:themeFillTint="33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tcBorders>
          <w:insideH w:val="single" w:sz="6" w:space="0" w:color="34657F" w:themeColor="accent2"/>
          <w:insideV w:val="single" w:sz="6" w:space="0" w:color="34657F" w:themeColor="accent2"/>
        </w:tcBorders>
        <w:shd w:val="clear" w:color="auto" w:fill="89B6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cPr>
      <w:shd w:val="clear" w:color="auto" w:fill="E9E7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BE7" w:themeFill="accent3" w:themeFillTint="33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tcBorders>
          <w:insideH w:val="single" w:sz="6" w:space="0" w:color="A69F88" w:themeColor="accent3"/>
          <w:insideV w:val="single" w:sz="6" w:space="0" w:color="A69F88" w:themeColor="accent3"/>
        </w:tcBorders>
        <w:shd w:val="clear" w:color="auto" w:fill="D2CFC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cPr>
      <w:shd w:val="clear" w:color="auto" w:fill="A5F1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3FF" w:themeFill="accent4" w:themeFillTint="33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tcBorders>
          <w:insideH w:val="single" w:sz="6" w:space="0" w:color="007C92" w:themeColor="accent4"/>
          <w:insideV w:val="single" w:sz="6" w:space="0" w:color="007C92" w:themeColor="accent4"/>
        </w:tcBorders>
        <w:shd w:val="clear" w:color="auto" w:fill="49E3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cPr>
      <w:shd w:val="clear" w:color="auto" w:fill="B2EB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0F7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EFF" w:themeFill="accent5" w:themeFillTint="33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tcBorders>
          <w:insideH w:val="single" w:sz="6" w:space="0" w:color="0095C8" w:themeColor="accent5"/>
          <w:insideV w:val="single" w:sz="6" w:space="0" w:color="0095C8" w:themeColor="accent5"/>
        </w:tcBorders>
        <w:shd w:val="clear" w:color="auto" w:fill="64D6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cPr>
      <w:shd w:val="clear" w:color="auto" w:fill="ACE9F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EF6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EF4" w:themeFill="accent6" w:themeFillTint="33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tcBorders>
          <w:insideH w:val="single" w:sz="6" w:space="0" w:color="115E67" w:themeColor="accent6"/>
          <w:insideV w:val="single" w:sz="6" w:space="0" w:color="115E67" w:themeColor="accent6"/>
        </w:tcBorders>
        <w:shd w:val="clear" w:color="auto" w:fill="58D4E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CD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CD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B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B6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B6C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7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FC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FC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5F1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B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D6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D6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9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D4E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D4E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99AC" w:themeColor="accen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shd w:val="clear" w:color="auto" w:fill="DDE5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657F" w:themeColor="accent2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shd w:val="clear" w:color="auto" w:fill="C4DBE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9F88" w:themeColor="accent3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shd w:val="clear" w:color="auto" w:fill="E9E7E1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C92" w:themeColor="accent4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shd w:val="clear" w:color="auto" w:fill="A5F1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5C8" w:themeColor="accent5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shd w:val="clear" w:color="auto" w:fill="B2EB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5E67" w:themeColor="accent6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shd w:val="clear" w:color="auto" w:fill="ACE9F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99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99A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99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99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4657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657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657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B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69F8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9F8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9F8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7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C9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C9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C9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5F1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5C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5C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5C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B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5E6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5E6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5E6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9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B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7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5F1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B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9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517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8B551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B551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517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517"/>
    <w:rPr>
      <w:lang w:val="en-GB"/>
    </w:rPr>
  </w:style>
  <w:style w:type="character" w:styleId="PageNumber">
    <w:name w:val="page number"/>
    <w:uiPriority w:val="19"/>
    <w:rsid w:val="00DA5D34"/>
    <w:rPr>
      <w:rFonts w:ascii="Frutiger LT Std 55 Roman" w:hAnsi="Frutiger LT Std 55 Roman"/>
      <w:color w:val="E5ECF0"/>
      <w:lang w:val="en-GB"/>
    </w:rPr>
  </w:style>
  <w:style w:type="character" w:styleId="PlaceholderText">
    <w:name w:val="Placeholder Text"/>
    <w:basedOn w:val="DefaultParagraphFont"/>
    <w:uiPriority w:val="99"/>
    <w:semiHidden/>
    <w:rsid w:val="008B5517"/>
    <w:rPr>
      <w:color w:val="808080"/>
      <w:lang w:val="en-GB"/>
    </w:rPr>
  </w:style>
  <w:style w:type="table" w:styleId="PlainTable1">
    <w:name w:val="Plain Table 1"/>
    <w:basedOn w:val="TableNormal"/>
    <w:uiPriority w:val="41"/>
    <w:rsid w:val="008B5517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B5517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B5517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B5517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517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"/>
    <w:qFormat/>
    <w:rsid w:val="00DE3E67"/>
    <w:pPr>
      <w:pBdr>
        <w:top w:val="single" w:sz="18" w:space="4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spacing w:before="40"/>
      <w:ind w:left="113" w:right="113"/>
    </w:pPr>
    <w:rPr>
      <w:i/>
      <w:iCs/>
      <w:color w:val="115E67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0614A3"/>
    <w:rPr>
      <w:i/>
      <w:iCs/>
      <w:color w:val="115E67"/>
      <w:sz w:val="24"/>
      <w:shd w:val="clear" w:color="auto" w:fill="E5ECF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51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517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517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517"/>
    <w:rPr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8B5517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8B5517"/>
    <w:rPr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"/>
    <w:qFormat/>
    <w:rsid w:val="003879C7"/>
    <w:rPr>
      <w:rFonts w:ascii="Noto Sans Medium" w:hAnsi="Noto Sans Medium"/>
      <w:b w:val="0"/>
      <w:bCs/>
      <w:lang w:val="en-GB"/>
    </w:rPr>
  </w:style>
  <w:style w:type="character" w:styleId="SubtleEmphasis">
    <w:name w:val="Subtle Emphasis"/>
    <w:basedOn w:val="DefaultParagraphFont"/>
    <w:uiPriority w:val="38"/>
    <w:semiHidden/>
    <w:qFormat/>
    <w:rsid w:val="008B5517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8"/>
    <w:semiHidden/>
    <w:qFormat/>
    <w:rsid w:val="008B5517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8B551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B551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B55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B551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B551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B551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B551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B551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B551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B551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B551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B551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B551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B551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B551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B551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B551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B551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51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B551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B551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B551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B551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B551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B5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B55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B551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B551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qFormat/>
    <w:rsid w:val="008C7DBE"/>
    <w:pPr>
      <w:spacing w:after="80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8C7DBE"/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8B551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B551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B551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B551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B551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51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51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51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51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51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5517"/>
    <w:pPr>
      <w:spacing w:line="259" w:lineRule="auto"/>
      <w:outlineLvl w:val="9"/>
    </w:pPr>
    <w:rPr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B5517"/>
    <w:rPr>
      <w:color w:val="605E5C"/>
      <w:shd w:val="clear" w:color="auto" w:fill="E1DFDD"/>
      <w:lang w:val="en-GB"/>
    </w:rPr>
  </w:style>
  <w:style w:type="paragraph" w:customStyle="1" w:styleId="StandfirstCopy">
    <w:name w:val="Standfirst Copy"/>
    <w:basedOn w:val="Normal"/>
    <w:uiPriority w:val="7"/>
    <w:qFormat/>
    <w:rsid w:val="00ED22EB"/>
    <w:rPr>
      <w:rFonts w:ascii="Noto Sans Medium" w:hAnsi="Noto Sans Medium"/>
      <w:i/>
      <w:color w:val="4D4D4D"/>
      <w:sz w:val="24"/>
    </w:rPr>
  </w:style>
  <w:style w:type="paragraph" w:customStyle="1" w:styleId="Emphasis1">
    <w:name w:val="Emphasis 1"/>
    <w:basedOn w:val="Normal"/>
    <w:uiPriority w:val="9"/>
    <w:qFormat/>
    <w:rsid w:val="00ED22EB"/>
    <w:rPr>
      <w:rFonts w:ascii="Noto Sans" w:hAnsi="Noto Sans"/>
      <w:b/>
      <w:color w:val="333333"/>
    </w:rPr>
  </w:style>
  <w:style w:type="paragraph" w:customStyle="1" w:styleId="Emphasis2">
    <w:name w:val="Emphasis 2"/>
    <w:basedOn w:val="Normal"/>
    <w:uiPriority w:val="9"/>
    <w:qFormat/>
    <w:rsid w:val="005851DC"/>
    <w:pPr>
      <w:pBdr>
        <w:top w:val="single" w:sz="18" w:space="1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ind w:left="113" w:right="113"/>
    </w:pPr>
    <w:rPr>
      <w:rFonts w:ascii="Noto Sans" w:hAnsi="Noto Sans"/>
      <w:i/>
    </w:rPr>
  </w:style>
  <w:style w:type="paragraph" w:customStyle="1" w:styleId="CaptionLabel">
    <w:name w:val="Caption Label"/>
    <w:basedOn w:val="Normal"/>
    <w:uiPriority w:val="8"/>
    <w:qFormat/>
    <w:rsid w:val="00DA5D34"/>
    <w:pPr>
      <w:spacing w:before="360" w:after="0"/>
    </w:pPr>
    <w:rPr>
      <w:color w:val="000000" w:themeColor="text1"/>
    </w:rPr>
  </w:style>
  <w:style w:type="paragraph" w:customStyle="1" w:styleId="Source">
    <w:name w:val="Source"/>
    <w:basedOn w:val="Normal"/>
    <w:uiPriority w:val="9"/>
    <w:qFormat/>
    <w:rsid w:val="00DD4AEC"/>
    <w:rPr>
      <w:sz w:val="14"/>
    </w:rPr>
  </w:style>
  <w:style w:type="table" w:customStyle="1" w:styleId="ICETableStyle">
    <w:name w:val="ICE Table Style"/>
    <w:basedOn w:val="TableNormal"/>
    <w:uiPriority w:val="99"/>
    <w:rsid w:val="007365CE"/>
    <w:pPr>
      <w:spacing w:before="120" w:after="60"/>
      <w:jc w:val="center"/>
    </w:pPr>
    <w:rPr>
      <w:sz w:val="16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</w:tblPr>
    <w:tcPr>
      <w:vAlign w:val="bottom"/>
    </w:tcPr>
    <w:tblStylePr w:type="firstRow">
      <w:rPr>
        <w:rFonts w:ascii="Noto Sans ExtraBold" w:hAnsi="Noto Sans ExtraBold"/>
        <w:color w:val="FFFFFF" w:themeColor="background1"/>
      </w:rPr>
      <w:tblPr/>
      <w:tcPr>
        <w:shd w:val="clear" w:color="auto" w:fill="7A99AC" w:themeFill="accent1"/>
      </w:tcPr>
    </w:tblStylePr>
    <w:tblStylePr w:type="firstCol">
      <w:pPr>
        <w:jc w:val="left"/>
      </w:pPr>
      <w:rPr>
        <w:rFonts w:ascii="Noto Sans" w:hAnsi="Noto Sans"/>
        <w:b/>
      </w:rPr>
    </w:tblStylePr>
    <w:tblStylePr w:type="band1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F0F4"/>
      </w:tcPr>
    </w:tblStylePr>
    <w:tblStylePr w:type="band2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E7EC"/>
      </w:tcPr>
    </w:tblStylePr>
  </w:style>
  <w:style w:type="paragraph" w:customStyle="1" w:styleId="Heading1Orange">
    <w:name w:val="Heading 1 (Orange)"/>
    <w:basedOn w:val="Normal"/>
    <w:uiPriority w:val="2"/>
    <w:qFormat/>
    <w:rsid w:val="00731005"/>
    <w:rPr>
      <w:noProof/>
      <w:color w:val="FFFFFF" w:themeColor="background1"/>
      <w:sz w:val="52"/>
      <w:shd w:val="clear" w:color="auto" w:fill="FAB72D"/>
    </w:rPr>
  </w:style>
  <w:style w:type="paragraph" w:customStyle="1" w:styleId="Title2">
    <w:name w:val="Title 2"/>
    <w:basedOn w:val="Title"/>
    <w:uiPriority w:val="3"/>
    <w:qFormat/>
    <w:rsid w:val="003328A6"/>
    <w:rPr>
      <w:color w:val="007C92"/>
    </w:rPr>
  </w:style>
  <w:style w:type="paragraph" w:customStyle="1" w:styleId="Title3">
    <w:name w:val="Title 3"/>
    <w:basedOn w:val="Title"/>
    <w:uiPriority w:val="3"/>
    <w:qFormat/>
    <w:rsid w:val="003328A6"/>
    <w:rPr>
      <w:color w:val="7A99AC"/>
    </w:rPr>
  </w:style>
  <w:style w:type="paragraph" w:customStyle="1" w:styleId="Subtitle2">
    <w:name w:val="Subtitle 2"/>
    <w:basedOn w:val="Subtitle"/>
    <w:uiPriority w:val="4"/>
    <w:qFormat/>
    <w:rsid w:val="003328A6"/>
    <w:rPr>
      <w:color w:val="007C92" w:themeColor="accent4"/>
    </w:rPr>
  </w:style>
  <w:style w:type="paragraph" w:customStyle="1" w:styleId="Subtitle3">
    <w:name w:val="Subtitle 3"/>
    <w:basedOn w:val="Subtitle"/>
    <w:uiPriority w:val="4"/>
    <w:qFormat/>
    <w:rsid w:val="003328A6"/>
    <w:rPr>
      <w:color w:val="7A99AC"/>
    </w:rPr>
  </w:style>
  <w:style w:type="paragraph" w:styleId="Revision">
    <w:name w:val="Revision"/>
    <w:hidden/>
    <w:uiPriority w:val="99"/>
    <w:semiHidden/>
    <w:rsid w:val="004C3B3A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wawards@ic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czulski_L\Downloads\Word%20document%20portrait%20(No%20Front%20Cover).dotx" TargetMode="External"/></Relationships>
</file>

<file path=word/theme/theme1.xml><?xml version="1.0" encoding="utf-8"?>
<a:theme xmlns:a="http://schemas.openxmlformats.org/drawingml/2006/main" name="Office Theme">
  <a:themeElements>
    <a:clrScheme name="ICE">
      <a:dk1>
        <a:sysClr val="windowText" lastClr="000000"/>
      </a:dk1>
      <a:lt1>
        <a:sysClr val="window" lastClr="FFFFFF"/>
      </a:lt1>
      <a:dk2>
        <a:srgbClr val="898D8D"/>
      </a:dk2>
      <a:lt2>
        <a:srgbClr val="FFFFFF"/>
      </a:lt2>
      <a:accent1>
        <a:srgbClr val="7A99AC"/>
      </a:accent1>
      <a:accent2>
        <a:srgbClr val="34657F"/>
      </a:accent2>
      <a:accent3>
        <a:srgbClr val="A69F88"/>
      </a:accent3>
      <a:accent4>
        <a:srgbClr val="007C92"/>
      </a:accent4>
      <a:accent5>
        <a:srgbClr val="0095C8"/>
      </a:accent5>
      <a:accent6>
        <a:srgbClr val="115E67"/>
      </a:accent6>
      <a:hlink>
        <a:srgbClr val="0563C1"/>
      </a:hlink>
      <a:folHlink>
        <a:srgbClr val="954F72"/>
      </a:folHlink>
    </a:clrScheme>
    <a:fontScheme name="ICE">
      <a:majorFont>
        <a:latin typeface="Noto Sans ExtraLight"/>
        <a:ea typeface=""/>
        <a:cs typeface=""/>
      </a:majorFont>
      <a:minorFont>
        <a:latin typeface="No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633753"/>
    </a:custClr>
    <a:custClr name="Red">
      <a:srgbClr val="E11F1D"/>
    </a:custClr>
    <a:custClr name="Deep Orange">
      <a:srgbClr val="E9500E"/>
    </a:custClr>
    <a:custClr name="Orange">
      <a:srgbClr val="F18626"/>
    </a:custClr>
    <a:custClr name="Light Orange">
      <a:srgbClr val="FAB72D"/>
    </a:custClr>
    <a:custClr name="Green">
      <a:srgbClr val="347121"/>
    </a:custClr>
    <a:custClr name="Olive">
      <a:srgbClr val="859919"/>
    </a:custClr>
    <a:custClr name="Light Green">
      <a:srgbClr val="92BCA5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0D9ED4AEE2741A9EBADD6039907EB" ma:contentTypeVersion="33" ma:contentTypeDescription="Create a new document." ma:contentTypeScope="" ma:versionID="74018d754c55715b623d4c048394b6fd">
  <xsd:schema xmlns:xsd="http://www.w3.org/2001/XMLSchema" xmlns:xs="http://www.w3.org/2001/XMLSchema" xmlns:p="http://schemas.microsoft.com/office/2006/metadata/properties" xmlns:ns2="07d9b117-79ce-4245-856a-a7d1e912e85b" xmlns:ns3="a2a90a71-b3dd-439b-8cf6-b0775798c228" xmlns:ns4="a103d63e-489e-49c0-ad86-6332841f0cc1" xmlns:ns5="0cede90c-d38e-4c23-b809-55f05401a1f7" targetNamespace="http://schemas.microsoft.com/office/2006/metadata/properties" ma:root="true" ma:fieldsID="525341e858d996cc5f5acd6d0e9b0d42" ns2:_="" ns3:_="" ns4:_="" ns5:_="">
    <xsd:import namespace="07d9b117-79ce-4245-856a-a7d1e912e85b"/>
    <xsd:import namespace="a2a90a71-b3dd-439b-8cf6-b0775798c228"/>
    <xsd:import namespace="a103d63e-489e-49c0-ad86-6332841f0cc1"/>
    <xsd:import namespace="0cede90c-d38e-4c23-b809-55f05401a1f7"/>
    <xsd:element name="properties">
      <xsd:complexType>
        <xsd:sequence>
          <xsd:element name="documentManagement">
            <xsd:complexType>
              <xsd:all>
                <xsd:element ref="ns2:ICE_x0020_Month" minOccurs="0"/>
                <xsd:element ref="ns2:ICE_x0020_Year" minOccurs="0"/>
                <xsd:element ref="ns3:Committee" minOccurs="0"/>
                <xsd:element ref="ns4:Dial" minOccurs="0"/>
                <xsd:element ref="ns4:Doc_x0020_Type" minOccurs="0"/>
                <xsd:element ref="ns4:Event_x0020_type" minOccurs="0"/>
                <xsd:element ref="ns4:Membership" minOccurs="0"/>
                <xsd:element ref="ns4:Stakeholders" minOccurs="0"/>
                <xsd:element ref="ns4:Campaign" minOccurs="0"/>
                <xsd:element ref="ns4:Knowledge_x0020_programmes" minOccurs="0"/>
                <xsd:element ref="ns4:Social_x0020_Media" minOccurs="0"/>
                <xsd:element ref="ns4:Classification" minOccurs="0"/>
                <xsd:element ref="ns4:Awards_x002f_Competition" minOccurs="0"/>
                <xsd:element ref="ns4:Permissions_x0020_to_x0020_use" minOccurs="0"/>
                <xsd:element ref="ns5:MediaServiceMetadata" minOccurs="0"/>
                <xsd:element ref="ns5:MediaServiceFastMetadata" minOccurs="0"/>
                <xsd:element ref="ns2:SharedWithUsers" minOccurs="0"/>
                <xsd:element ref="ns2:SharedWithDetails" minOccurs="0"/>
                <xsd:element ref="ns5:MediaServiceDateTaken" minOccurs="0"/>
                <xsd:element ref="ns5:MediaServiceAutoTags" minOccurs="0"/>
                <xsd:element ref="ns5:MediaServiceLocation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lcf76f155ced4ddcb4097134ff3c332f" minOccurs="0"/>
                <xsd:element ref="ns2:TaxCatchAll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9b117-79ce-4245-856a-a7d1e912e85b" elementFormDefault="qualified">
    <xsd:import namespace="http://schemas.microsoft.com/office/2006/documentManagement/types"/>
    <xsd:import namespace="http://schemas.microsoft.com/office/infopath/2007/PartnerControls"/>
    <xsd:element name="ICE_x0020_Month" ma:index="8" nillable="true" ma:displayName="Month" ma:format="Dropdown" ma:internalName="ICE_x0020_Month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ICE_x0020_Year" ma:index="9" nillable="true" ma:displayName="Year" ma:format="Dropdown" ma:internalName="ICE_x0020_Year">
      <xsd:simpleType>
        <xsd:restriction base="dms:Choice"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8933794f-1d20-4cc2-859e-503a2fdc4b32}" ma:internalName="TaxCatchAll" ma:showField="CatchAllData" ma:web="07d9b117-79ce-4245-856a-a7d1e912e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90a71-b3dd-439b-8cf6-b0775798c228" elementFormDefault="qualified">
    <xsd:import namespace="http://schemas.microsoft.com/office/2006/documentManagement/types"/>
    <xsd:import namespace="http://schemas.microsoft.com/office/infopath/2007/PartnerControls"/>
    <xsd:element name="Committee" ma:index="10" nillable="true" ma:displayName="Committee" ma:internalName="Committe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3d63e-489e-49c0-ad86-6332841f0cc1" elementFormDefault="qualified">
    <xsd:import namespace="http://schemas.microsoft.com/office/2006/documentManagement/types"/>
    <xsd:import namespace="http://schemas.microsoft.com/office/infopath/2007/PartnerControls"/>
    <xsd:element name="Dial" ma:index="11" nillable="true" ma:displayName="Dial" ma:format="Dropdown" ma:internalName="Dial">
      <xsd:simpleType>
        <xsd:restriction base="dms:Choice">
          <xsd:enumeration value="Grow the membership"/>
          <xsd:enumeration value="Provide whole life learning"/>
          <xsd:enumeration value="Identify and shape the big issues"/>
        </xsd:restriction>
      </xsd:simpleType>
    </xsd:element>
    <xsd:element name="Doc_x0020_Type" ma:index="12" nillable="true" ma:displayName="Doc Type" ma:format="Dropdown" ma:internalName="Doc_x0020_Type">
      <xsd:simpleType>
        <xsd:restriction base="dms:Choice">
          <xsd:enumeration value="Accrual and Deferral"/>
          <xsd:enumeration value="Action"/>
          <xsd:enumeration value="Agenda"/>
          <xsd:enumeration value="Article"/>
          <xsd:enumeration value="Badge"/>
          <xsd:enumeration value="Briefing"/>
          <xsd:enumeration value="Budget"/>
          <xsd:enumeration value="Business Plan"/>
          <xsd:enumeration value="Constitution"/>
          <xsd:enumeration value="Consultation"/>
          <xsd:enumeration value="Contact"/>
          <xsd:enumeration value="Delegate List"/>
          <xsd:enumeration value="E News"/>
          <xsd:enumeration value="Emails"/>
          <xsd:enumeration value="EPT"/>
          <xsd:enumeration value="Evidence"/>
          <xsd:enumeration value="Flyer"/>
          <xsd:enumeration value="Guidance"/>
          <xsd:enumeration value="Invoice"/>
          <xsd:enumeration value="Itinerary"/>
          <xsd:enumeration value="KPI"/>
          <xsd:enumeration value="Letter"/>
          <xsd:enumeration value="Manifesto"/>
          <xsd:enumeration value="Minutes"/>
          <xsd:enumeration value="Presentation"/>
          <xsd:enumeration value="Press release"/>
          <xsd:enumeration value="Programme"/>
          <xsd:enumeration value="Purchase Order"/>
          <xsd:enumeration value="Report"/>
          <xsd:enumeration value="RF1"/>
          <xsd:enumeration value="RF2"/>
          <xsd:enumeration value="Sign in sheet"/>
          <xsd:enumeration value="Speech"/>
          <xsd:enumeration value="Sponsorship"/>
          <xsd:enumeration value="Summary note"/>
          <xsd:enumeration value="Survey"/>
          <xsd:enumeration value="Template"/>
          <xsd:enumeration value="Tracker"/>
        </xsd:restriction>
      </xsd:simpleType>
    </xsd:element>
    <xsd:element name="Event_x0020_type" ma:index="13" nillable="true" ma:displayName="Event type" ma:format="Dropdown" ma:internalName="Event_x0020_type">
      <xsd:simpleType>
        <xsd:restriction base="dms:Choice">
          <xsd:enumeration value="AGM"/>
          <xsd:enumeration value="Award"/>
          <xsd:enumeration value="Bridge to School"/>
          <xsd:enumeration value="Competition"/>
          <xsd:enumeration value="Conference"/>
          <xsd:enumeration value="Dinner"/>
          <xsd:enumeration value="EGM"/>
          <xsd:enumeration value="Lecture"/>
          <xsd:enumeration value="Meeting"/>
          <xsd:enumeration value="STEM Activity"/>
          <xsd:enumeration value="Social"/>
          <xsd:enumeration value="Training Course"/>
          <xsd:enumeration value="Webinar"/>
          <xsd:enumeration value="Workshop"/>
        </xsd:restriction>
      </xsd:simpleType>
    </xsd:element>
    <xsd:element name="Membership" ma:index="14" nillable="true" ma:displayName="Membership" ma:format="Dropdown" ma:internalName="Membership">
      <xsd:simpleType>
        <xsd:restriction base="dms:Choice">
          <xsd:enumeration value="Academic Partnership"/>
          <xsd:enumeration value="Ambassadors"/>
          <xsd:enumeration value="AMICE"/>
          <xsd:enumeration value="Corporate Partnership"/>
          <xsd:enumeration value="Council Reps"/>
          <xsd:enumeration value="CPC"/>
          <xsd:enumeration value="Fellows"/>
          <xsd:enumeration value="Graduates and Students"/>
          <xsd:enumeration value="Inspiration (U19)"/>
          <xsd:enumeration value="Mentors"/>
          <xsd:enumeration value="President"/>
          <xsd:enumeration value="Vice President"/>
        </xsd:restriction>
      </xsd:simpleType>
    </xsd:element>
    <xsd:element name="Stakeholders" ma:index="15" nillable="true" ma:displayName="Stakeholders" ma:format="Dropdown" ma:internalName="Stakeholders">
      <xsd:simpleType>
        <xsd:restriction base="dms:Choice">
          <xsd:enumeration value="CIC"/>
          <xsd:enumeration value="AM"/>
          <xsd:enumeration value="Engineering UK"/>
          <xsd:enumeration value="LEP"/>
          <xsd:enumeration value="MLA"/>
          <xsd:enumeration value="MP"/>
          <xsd:enumeration value="STEM NET"/>
        </xsd:restriction>
      </xsd:simpleType>
    </xsd:element>
    <xsd:element name="Campaign" ma:index="16" nillable="true" ma:displayName="Campaign" ma:format="Dropdown" ma:internalName="Campaign">
      <xsd:simpleType>
        <xsd:restriction base="dms:Choice">
          <xsd:enumeration value="ICE 200"/>
          <xsd:enumeration value="Brexit"/>
          <xsd:enumeration value="British Science week"/>
          <xsd:enumeration value="Construction Week"/>
          <xsd:enumeration value="EHOD"/>
          <xsd:enumeration value="Election"/>
          <xsd:enumeration value="International Men's day"/>
          <xsd:enumeration value="National Apprenticeship week"/>
          <xsd:enumeration value="National Women in Engineering Day"/>
          <xsd:enumeration value="National Women's Day"/>
          <xsd:enumeration value="Open House"/>
          <xsd:enumeration value="Open site/open house"/>
          <xsd:enumeration value="Scottish Apprenticeship week"/>
          <xsd:enumeration value="State of the Nation"/>
          <xsd:enumeration value="This is Civil Engineering"/>
          <xsd:enumeration value="Tomorrow's Engineers Week"/>
          <xsd:enumeration value="Volunteer week"/>
          <xsd:enumeration value="Year of Engineering"/>
          <xsd:enumeration value="Year of Young People"/>
        </xsd:restriction>
      </xsd:simpleType>
    </xsd:element>
    <xsd:element name="Knowledge_x0020_programmes" ma:index="17" nillable="true" ma:displayName="Knowledge programmes" ma:format="Dropdown" ma:internalName="Knowledge_x0020_programmes">
      <xsd:simpleType>
        <xsd:restriction base="dms:Choice">
          <xsd:enumeration value="Climate Change"/>
          <xsd:enumeration value="Digital Engineering &amp; the Built Environment"/>
          <xsd:enumeration value="Digital Transfer"/>
          <xsd:enumeration value="Industry transformation"/>
          <xsd:enumeration value="Productivity"/>
          <xsd:enumeration value="Professional development and Skills"/>
          <xsd:enumeration value="Urbanisation"/>
        </xsd:restriction>
      </xsd:simpleType>
    </xsd:element>
    <xsd:element name="Social_x0020_Media" ma:index="18" nillable="true" ma:displayName="Social Media" ma:format="Dropdown" ma:internalName="Social_x0020_Media">
      <xsd:simpleType>
        <xsd:restriction base="dms:Choice">
          <xsd:enumeration value="blog"/>
          <xsd:enumeration value="ICE Talks"/>
          <xsd:enumeration value="Instagram"/>
          <xsd:enumeration value="Linked In"/>
          <xsd:enumeration value="Twitter"/>
          <xsd:enumeration value="Vlog"/>
          <xsd:enumeration value="You Tube"/>
        </xsd:restriction>
      </xsd:simpleType>
    </xsd:element>
    <xsd:element name="Classification" ma:index="19" nillable="true" ma:displayName="Classification" ma:format="Dropdown" ma:internalName="Classification">
      <xsd:simpleType>
        <xsd:restriction base="dms:Choice">
          <xsd:enumeration value="Café 200"/>
          <xsd:enumeration value="Commemoration Book"/>
          <xsd:enumeration value="Education and Inspiration"/>
          <xsd:enumeration value="Explore Engineering"/>
          <xsd:enumeration value="ICE 200"/>
          <xsd:enumeration value="Knowledge"/>
          <xsd:enumeration value="Membership"/>
          <xsd:enumeration value="President Visit"/>
          <xsd:enumeration value="Public Affairs"/>
          <xsd:enumeration value="Profile Raising"/>
        </xsd:restriction>
      </xsd:simpleType>
    </xsd:element>
    <xsd:element name="Awards_x002f_Competition" ma:index="20" nillable="true" ma:displayName="Awards/Competition" ma:format="Dropdown" ma:internalName="Awards_x002F_Competition">
      <xsd:simpleType>
        <xsd:restriction base="dms:Choice">
          <xsd:enumeration value="Communication Competition"/>
          <xsd:enumeration value="Emerging Engineers"/>
          <xsd:enumeration value="Football Competition"/>
          <xsd:enumeration value="Golf Tournament"/>
          <xsd:enumeration value="ICE Awards"/>
          <xsd:enumeration value="Netball Competition"/>
          <xsd:enumeration value="People's Choice"/>
          <xsd:enumeration value="Pitch 200"/>
          <xsd:enumeration value="Plaques"/>
          <xsd:enumeration value="Regional Awards"/>
        </xsd:restriction>
      </xsd:simpleType>
    </xsd:element>
    <xsd:element name="Permissions_x0020_to_x0020_use" ma:index="21" nillable="true" ma:displayName="Permissions to use" ma:format="Dropdown" ma:internalName="Permissions_x0020_to_x0020_use">
      <xsd:simpleType>
        <xsd:restriction base="dms:Choice">
          <xsd:enumeration value="Check"/>
          <xsd:enumeration value="No"/>
          <xsd:enumeration value="Reference"/>
          <xsd:enumeration value="Y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de90c-d38e-4c23-b809-55f05401a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d9b117-79ce-4245-856a-a7d1e912e85b" xsi:nil="true"/>
    <lcf76f155ced4ddcb4097134ff3c332f xmlns="0cede90c-d38e-4c23-b809-55f05401a1f7">
      <Terms xmlns="http://schemas.microsoft.com/office/infopath/2007/PartnerControls"/>
    </lcf76f155ced4ddcb4097134ff3c332f>
    <Permissions_x0020_to_x0020_use xmlns="a103d63e-489e-49c0-ad86-6332841f0cc1" xsi:nil="true"/>
    <ICE_x0020_Month xmlns="07d9b117-79ce-4245-856a-a7d1e912e85b" xsi:nil="true"/>
    <Knowledge_x0020_programmes xmlns="a103d63e-489e-49c0-ad86-6332841f0cc1" xsi:nil="true"/>
    <Committee xmlns="a2a90a71-b3dd-439b-8cf6-b0775798c228" xsi:nil="true"/>
    <Doc_x0020_Type xmlns="a103d63e-489e-49c0-ad86-6332841f0cc1" xsi:nil="true"/>
    <Classification xmlns="a103d63e-489e-49c0-ad86-6332841f0cc1" xsi:nil="true"/>
    <ICE_x0020_Year xmlns="07d9b117-79ce-4245-856a-a7d1e912e85b" xsi:nil="true"/>
    <Dial xmlns="a103d63e-489e-49c0-ad86-6332841f0cc1" xsi:nil="true"/>
    <Event_x0020_type xmlns="a103d63e-489e-49c0-ad86-6332841f0cc1" xsi:nil="true"/>
    <Social_x0020_Media xmlns="a103d63e-489e-49c0-ad86-6332841f0cc1" xsi:nil="true"/>
    <Campaign xmlns="a103d63e-489e-49c0-ad86-6332841f0cc1" xsi:nil="true"/>
    <Membership xmlns="a103d63e-489e-49c0-ad86-6332841f0cc1" xsi:nil="true"/>
    <Stakeholders xmlns="a103d63e-489e-49c0-ad86-6332841f0cc1" xsi:nil="true"/>
    <Awards_x002f_Competition xmlns="a103d63e-489e-49c0-ad86-6332841f0cc1" xsi:nil="true"/>
  </documentManagement>
</p:properties>
</file>

<file path=customXml/itemProps1.xml><?xml version="1.0" encoding="utf-8"?>
<ds:datastoreItem xmlns:ds="http://schemas.openxmlformats.org/officeDocument/2006/customXml" ds:itemID="{8F917459-3EFF-44A6-8EB2-21CB49D35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9b117-79ce-4245-856a-a7d1e912e85b"/>
    <ds:schemaRef ds:uri="a2a90a71-b3dd-439b-8cf6-b0775798c228"/>
    <ds:schemaRef ds:uri="a103d63e-489e-49c0-ad86-6332841f0cc1"/>
    <ds:schemaRef ds:uri="0cede90c-d38e-4c23-b809-55f05401a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9EA1D4-323A-413D-8BC3-2C5956349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D230B9-6BE0-4B27-AF4D-4F8102AA4B51}">
  <ds:schemaRefs>
    <ds:schemaRef ds:uri="http://schemas.microsoft.com/office/2006/metadata/properties"/>
    <ds:schemaRef ds:uri="http://schemas.microsoft.com/office/infopath/2007/PartnerControls"/>
    <ds:schemaRef ds:uri="07d9b117-79ce-4245-856a-a7d1e912e85b"/>
    <ds:schemaRef ds:uri="0cede90c-d38e-4c23-b809-55f05401a1f7"/>
    <ds:schemaRef ds:uri="a103d63e-489e-49c0-ad86-6332841f0cc1"/>
    <ds:schemaRef ds:uri="a2a90a71-b3dd-439b-8cf6-b0775798c228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 document portrait (No Front Cover).dotx</Template>
  <TotalTime>179</TotalTime>
  <Pages>7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Moczulski</dc:creator>
  <cp:keywords/>
  <dc:description/>
  <cp:lastModifiedBy>Lauren Moczulski</cp:lastModifiedBy>
  <cp:revision>120</cp:revision>
  <dcterms:created xsi:type="dcterms:W3CDTF">2026-08-27T08:41:00Z</dcterms:created>
  <dcterms:modified xsi:type="dcterms:W3CDTF">2026-10-12T12:48:00Z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0x0101005850D9ED4AEE2741A9EBADD6039907EB</vt:lpwstr>
  </property>
  <property fmtid="{D5CDD505-2E9C-101B-9397-08002B2CF9AE}" pid="3" name="MediaServiceImageTags">
    <vt:lpwstr/>
  </property>
</Properties>
</file>